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NormalTablo1"/>
        <w:tblpPr w:leftFromText="141" w:rightFromText="141" w:tblpY="-488"/>
        <w:tblW w:w="11030" w:type="dxa"/>
        <w:tblInd w:w="0" w:type="dxa"/>
        <w:tblLayout w:type="fixed"/>
        <w:tblCellMar>
          <w:top w:w="29" w:type="dxa"/>
          <w:left w:w="115" w:type="dxa"/>
          <w:bottom w:w="29" w:type="dxa"/>
          <w:right w:w="115" w:type="dxa"/>
        </w:tblCellMar>
        <w:tblLook w:val="0000" w:firstRow="0" w:lastRow="0" w:firstColumn="0" w:lastColumn="0" w:noHBand="0" w:noVBand="0"/>
      </w:tblPr>
      <w:tblGrid>
        <w:gridCol w:w="3092"/>
        <w:gridCol w:w="2126"/>
        <w:gridCol w:w="1276"/>
        <w:gridCol w:w="1276"/>
        <w:gridCol w:w="1276"/>
        <w:gridCol w:w="992"/>
        <w:gridCol w:w="992"/>
      </w:tblGrid>
      <w:tr w:rsidR="00431D4B" w:rsidRPr="0060529D" w:rsidTr="0080650D">
        <w:trPr>
          <w:trHeight w:val="691"/>
        </w:trPr>
        <w:tc>
          <w:tcPr>
            <w:tcW w:w="11030" w:type="dxa"/>
            <w:gridSpan w:val="7"/>
            <w:tcBorders>
              <w:top w:val="nil"/>
              <w:left w:val="nil"/>
              <w:bottom w:val="single" w:sz="4" w:space="0" w:color="999999"/>
              <w:right w:val="nil"/>
            </w:tcBorders>
            <w:vAlign w:val="bottom"/>
          </w:tcPr>
          <w:p w:rsidR="000C37E1" w:rsidRPr="0060529D" w:rsidRDefault="00B120D0" w:rsidP="000C37E1">
            <w:pPr>
              <w:ind w:firstLine="708"/>
              <w:jc w:val="center"/>
              <w:rPr>
                <w:sz w:val="32"/>
                <w:szCs w:val="32"/>
              </w:rPr>
            </w:pPr>
            <w:r w:rsidRPr="0060529D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2336" behindDoc="0" locked="0" layoutInCell="1" allowOverlap="1" wp14:anchorId="4F540272" wp14:editId="64EEB76A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57785</wp:posOffset>
                  </wp:positionV>
                  <wp:extent cx="900430" cy="902335"/>
                  <wp:effectExtent l="0" t="0" r="0" b="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Tuncay\Desktop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430" cy="902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C37E1" w:rsidRPr="0060529D" w:rsidRDefault="000C37E1" w:rsidP="000C37E1">
            <w:pPr>
              <w:ind w:firstLine="708"/>
              <w:jc w:val="center"/>
              <w:rPr>
                <w:sz w:val="32"/>
                <w:szCs w:val="32"/>
              </w:rPr>
            </w:pPr>
          </w:p>
          <w:p w:rsidR="002D798B" w:rsidRDefault="002D798B" w:rsidP="000C37E1">
            <w:pPr>
              <w:ind w:firstLine="708"/>
              <w:jc w:val="center"/>
              <w:rPr>
                <w:b/>
                <w:sz w:val="32"/>
                <w:szCs w:val="32"/>
              </w:rPr>
            </w:pPr>
          </w:p>
          <w:p w:rsidR="000C37E1" w:rsidRPr="00CE16C5" w:rsidRDefault="000C37E1" w:rsidP="000C37E1">
            <w:pPr>
              <w:ind w:firstLine="708"/>
              <w:jc w:val="center"/>
              <w:rPr>
                <w:b/>
                <w:sz w:val="32"/>
                <w:szCs w:val="32"/>
              </w:rPr>
            </w:pPr>
            <w:r w:rsidRPr="00CE16C5">
              <w:rPr>
                <w:b/>
                <w:sz w:val="32"/>
                <w:szCs w:val="32"/>
              </w:rPr>
              <w:t>ANKET FORMU</w:t>
            </w:r>
          </w:p>
          <w:p w:rsidR="00787F2B" w:rsidRPr="0060529D" w:rsidRDefault="00787F2B" w:rsidP="00DE6CB0">
            <w:pPr>
              <w:jc w:val="both"/>
            </w:pPr>
          </w:p>
        </w:tc>
      </w:tr>
      <w:tr w:rsidR="00BC58DD" w:rsidRPr="00D909C5" w:rsidTr="002D798B">
        <w:trPr>
          <w:trHeight w:val="436"/>
        </w:trPr>
        <w:tc>
          <w:tcPr>
            <w:tcW w:w="30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BC58DD" w:rsidRPr="006D07EB" w:rsidRDefault="00173D64" w:rsidP="00173D64">
            <w:pPr>
              <w:rPr>
                <w:b/>
                <w:sz w:val="22"/>
                <w:szCs w:val="22"/>
              </w:rPr>
            </w:pPr>
            <w:r w:rsidRPr="006D07EB">
              <w:rPr>
                <w:b/>
                <w:sz w:val="22"/>
                <w:szCs w:val="22"/>
              </w:rPr>
              <w:t>O</w:t>
            </w:r>
            <w:r w:rsidR="00BC58DD" w:rsidRPr="006D07EB">
              <w:rPr>
                <w:b/>
                <w:sz w:val="22"/>
                <w:szCs w:val="22"/>
              </w:rPr>
              <w:t xml:space="preserve">DA </w:t>
            </w:r>
            <w:r w:rsidR="00DE6CB0" w:rsidRPr="006D07EB">
              <w:rPr>
                <w:b/>
                <w:sz w:val="22"/>
                <w:szCs w:val="22"/>
              </w:rPr>
              <w:t>İSMİ:</w:t>
            </w:r>
          </w:p>
        </w:tc>
        <w:tc>
          <w:tcPr>
            <w:tcW w:w="7938" w:type="dxa"/>
            <w:gridSpan w:val="6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BC58DD" w:rsidRPr="006D07EB" w:rsidRDefault="00BC58DD" w:rsidP="00173D64">
            <w:pPr>
              <w:rPr>
                <w:sz w:val="22"/>
                <w:szCs w:val="22"/>
              </w:rPr>
            </w:pPr>
          </w:p>
        </w:tc>
      </w:tr>
      <w:tr w:rsidR="00BC58DD" w:rsidRPr="00D909C5" w:rsidTr="002D798B">
        <w:trPr>
          <w:trHeight w:val="363"/>
        </w:trPr>
        <w:tc>
          <w:tcPr>
            <w:tcW w:w="30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BC58DD" w:rsidRPr="006D07EB" w:rsidRDefault="00CE16C5" w:rsidP="00CE16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ADI</w:t>
            </w:r>
            <w:r w:rsidR="002D798B">
              <w:rPr>
                <w:b/>
                <w:sz w:val="22"/>
                <w:szCs w:val="22"/>
              </w:rPr>
              <w:t>NIZ</w:t>
            </w:r>
            <w:r>
              <w:rPr>
                <w:b/>
                <w:sz w:val="22"/>
                <w:szCs w:val="22"/>
              </w:rPr>
              <w:t xml:space="preserve"> – SOYAD</w:t>
            </w:r>
            <w:r w:rsidR="00DE6CB0">
              <w:rPr>
                <w:b/>
                <w:sz w:val="22"/>
                <w:szCs w:val="22"/>
              </w:rPr>
              <w:t>I</w:t>
            </w:r>
            <w:r w:rsidR="002D798B">
              <w:rPr>
                <w:b/>
                <w:sz w:val="22"/>
                <w:szCs w:val="22"/>
              </w:rPr>
              <w:t>NIZ</w:t>
            </w:r>
            <w:r w:rsidR="00BC58DD" w:rsidRPr="006D07E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7938" w:type="dxa"/>
            <w:gridSpan w:val="6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BC58DD" w:rsidRPr="006D07EB" w:rsidRDefault="00BC58DD" w:rsidP="00173D64">
            <w:pPr>
              <w:rPr>
                <w:sz w:val="22"/>
                <w:szCs w:val="22"/>
              </w:rPr>
            </w:pPr>
          </w:p>
        </w:tc>
      </w:tr>
      <w:tr w:rsidR="000C37E1" w:rsidRPr="00D909C5" w:rsidTr="002D798B">
        <w:trPr>
          <w:trHeight w:val="360"/>
        </w:trPr>
        <w:tc>
          <w:tcPr>
            <w:tcW w:w="30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0C37E1" w:rsidRPr="006D07EB" w:rsidRDefault="000C37E1" w:rsidP="00CE16C5">
            <w:pPr>
              <w:rPr>
                <w:b/>
                <w:sz w:val="22"/>
                <w:szCs w:val="22"/>
              </w:rPr>
            </w:pPr>
            <w:r w:rsidRPr="006D07EB">
              <w:rPr>
                <w:b/>
                <w:sz w:val="22"/>
                <w:szCs w:val="22"/>
              </w:rPr>
              <w:t>E-</w:t>
            </w:r>
            <w:r w:rsidR="00CE16C5">
              <w:rPr>
                <w:b/>
                <w:sz w:val="22"/>
                <w:szCs w:val="22"/>
              </w:rPr>
              <w:t>POSTA ADRESİ</w:t>
            </w:r>
            <w:r w:rsidR="002D798B">
              <w:rPr>
                <w:b/>
                <w:sz w:val="22"/>
                <w:szCs w:val="22"/>
              </w:rPr>
              <w:t>NİZ</w:t>
            </w:r>
            <w:r w:rsidRPr="006D07E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7938" w:type="dxa"/>
            <w:gridSpan w:val="6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0C37E1" w:rsidRPr="006D07EB" w:rsidRDefault="000C37E1" w:rsidP="00173D64">
            <w:pPr>
              <w:rPr>
                <w:sz w:val="22"/>
                <w:szCs w:val="22"/>
              </w:rPr>
            </w:pPr>
          </w:p>
        </w:tc>
      </w:tr>
      <w:tr w:rsidR="00DE6CB0" w:rsidRPr="00D909C5" w:rsidTr="002D798B">
        <w:trPr>
          <w:trHeight w:val="360"/>
        </w:trPr>
        <w:tc>
          <w:tcPr>
            <w:tcW w:w="30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DE6CB0" w:rsidRPr="006D07EB" w:rsidRDefault="00DE6CB0" w:rsidP="00CE16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SOSYA MEDYA ADRESLERİ</w:t>
            </w:r>
            <w:r w:rsidR="002D798B">
              <w:rPr>
                <w:b/>
                <w:sz w:val="22"/>
                <w:szCs w:val="22"/>
              </w:rPr>
              <w:t>NİZ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7938" w:type="dxa"/>
            <w:gridSpan w:val="6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DE6CB0" w:rsidRDefault="00DE6CB0" w:rsidP="00DE6CB0">
            <w:pPr>
              <w:spacing w:line="216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 wp14:anchorId="32AF4041" wp14:editId="0840BD62">
                  <wp:extent cx="464820" cy="296182"/>
                  <wp:effectExtent l="0" t="0" r="0" b="8890"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85" cy="2994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  <w:szCs w:val="22"/>
              </w:rPr>
              <w:t xml:space="preserve">          </w:t>
            </w:r>
            <w:proofErr w:type="gramStart"/>
            <w:r>
              <w:rPr>
                <w:sz w:val="22"/>
                <w:szCs w:val="22"/>
              </w:rPr>
              <w:t>……………………………………............</w:t>
            </w:r>
            <w:proofErr w:type="gramEnd"/>
          </w:p>
          <w:p w:rsidR="00DE6CB0" w:rsidRDefault="00DE6CB0" w:rsidP="00DE6CB0">
            <w:pPr>
              <w:spacing w:line="216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 wp14:anchorId="36ADFBD2" wp14:editId="4BA26900">
                  <wp:extent cx="646430" cy="243840"/>
                  <wp:effectExtent l="0" t="0" r="1270" b="3810"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243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  <w:szCs w:val="22"/>
              </w:rPr>
              <w:t xml:space="preserve">   </w:t>
            </w:r>
            <w:proofErr w:type="gramStart"/>
            <w:r>
              <w:rPr>
                <w:sz w:val="22"/>
                <w:szCs w:val="22"/>
              </w:rPr>
              <w:t>………………………………………………….</w:t>
            </w:r>
            <w:proofErr w:type="gramEnd"/>
          </w:p>
          <w:p w:rsidR="00DE6CB0" w:rsidRPr="006D07EB" w:rsidRDefault="00DE6CB0" w:rsidP="002D798B">
            <w:pPr>
              <w:spacing w:line="216" w:lineRule="auto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0A30A4E" wp14:editId="79CF1BFD">
                  <wp:extent cx="685800" cy="259080"/>
                  <wp:effectExtent l="0" t="0" r="0" b="7620"/>
                  <wp:docPr id="7" name="Resim 7" descr="twitter ile ilgili gÃ¶rsel sonuc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witter ile ilgili gÃ¶rsel sonuc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  <w:szCs w:val="22"/>
              </w:rPr>
              <w:t xml:space="preserve">  </w:t>
            </w:r>
            <w:proofErr w:type="gramStart"/>
            <w:r>
              <w:rPr>
                <w:sz w:val="22"/>
                <w:szCs w:val="22"/>
              </w:rPr>
              <w:t>…………………………………………………</w:t>
            </w:r>
            <w:r w:rsidR="002D798B">
              <w:rPr>
                <w:sz w:val="22"/>
                <w:szCs w:val="22"/>
              </w:rPr>
              <w:t>.</w:t>
            </w:r>
            <w:proofErr w:type="gramEnd"/>
          </w:p>
        </w:tc>
      </w:tr>
      <w:tr w:rsidR="00431D4B" w:rsidRPr="00D909C5" w:rsidTr="0080650D">
        <w:trPr>
          <w:trHeight w:val="206"/>
        </w:trPr>
        <w:tc>
          <w:tcPr>
            <w:tcW w:w="11030" w:type="dxa"/>
            <w:gridSpan w:val="7"/>
            <w:tcBorders>
              <w:top w:val="nil"/>
              <w:left w:val="nil"/>
              <w:bottom w:val="single" w:sz="4" w:space="0" w:color="999999"/>
              <w:right w:val="nil"/>
            </w:tcBorders>
            <w:vAlign w:val="center"/>
          </w:tcPr>
          <w:p w:rsidR="002D798B" w:rsidRPr="00336E24" w:rsidRDefault="002D798B" w:rsidP="002D798B">
            <w:pPr>
              <w:pStyle w:val="Directions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NOT: </w:t>
            </w:r>
            <w:r w:rsidR="00336E24" w:rsidRPr="00CC7098">
              <w:rPr>
                <w:rFonts w:ascii="Arial" w:hAnsi="Arial" w:cs="Arial"/>
                <w:b/>
                <w:sz w:val="22"/>
                <w:szCs w:val="22"/>
              </w:rPr>
              <w:t>Dileyenler yukarıdaki bilgileri doldurmayabilir.</w:t>
            </w:r>
            <w:r w:rsidR="00336E2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D798B" w:rsidRPr="00535499" w:rsidRDefault="002D798B" w:rsidP="002D798B">
            <w:pPr>
              <w:pStyle w:val="Directions"/>
              <w:rPr>
                <w:rFonts w:ascii="Arial" w:hAnsi="Arial" w:cs="Arial"/>
                <w:sz w:val="14"/>
                <w:szCs w:val="22"/>
              </w:rPr>
            </w:pPr>
          </w:p>
          <w:p w:rsidR="00535499" w:rsidRDefault="00431D4B" w:rsidP="00535499">
            <w:pPr>
              <w:pStyle w:val="Directions"/>
              <w:rPr>
                <w:rFonts w:ascii="Arial" w:hAnsi="Arial" w:cs="Arial"/>
                <w:sz w:val="22"/>
                <w:szCs w:val="22"/>
              </w:rPr>
            </w:pPr>
            <w:r w:rsidRPr="00A4442B">
              <w:rPr>
                <w:rFonts w:ascii="Arial" w:hAnsi="Arial" w:cs="Arial"/>
                <w:sz w:val="22"/>
                <w:szCs w:val="22"/>
              </w:rPr>
              <w:t xml:space="preserve">Aşağıdaki her soru için, önemiyle ilgili görüşünüzü en iyi yansıtan </w:t>
            </w:r>
            <w:r w:rsidR="00173D64" w:rsidRPr="00A4442B">
              <w:rPr>
                <w:rFonts w:ascii="Arial" w:hAnsi="Arial" w:cs="Arial"/>
                <w:sz w:val="22"/>
                <w:szCs w:val="22"/>
              </w:rPr>
              <w:t>seçeneği işaretleyiniz</w:t>
            </w:r>
            <w:r w:rsidR="00E825C7" w:rsidRPr="00A4442B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A4442B">
              <w:rPr>
                <w:rFonts w:ascii="Arial" w:hAnsi="Arial" w:cs="Arial"/>
                <w:sz w:val="22"/>
                <w:szCs w:val="22"/>
              </w:rPr>
              <w:t xml:space="preserve">Görüşünüzle eşleştirmek üzere </w:t>
            </w:r>
            <w:r w:rsidR="00173D64" w:rsidRPr="00A4442B">
              <w:rPr>
                <w:rFonts w:ascii="Arial" w:hAnsi="Arial" w:cs="Arial"/>
                <w:sz w:val="22"/>
                <w:szCs w:val="22"/>
              </w:rPr>
              <w:t xml:space="preserve">önem </w:t>
            </w:r>
            <w:r w:rsidRPr="00A4442B">
              <w:rPr>
                <w:rFonts w:ascii="Arial" w:hAnsi="Arial" w:cs="Arial"/>
                <w:sz w:val="22"/>
                <w:szCs w:val="22"/>
              </w:rPr>
              <w:t>ölçeği</w:t>
            </w:r>
            <w:r w:rsidR="00173D64" w:rsidRPr="00A4442B">
              <w:rPr>
                <w:rFonts w:ascii="Arial" w:hAnsi="Arial" w:cs="Arial"/>
                <w:sz w:val="22"/>
                <w:szCs w:val="22"/>
              </w:rPr>
              <w:t>ni</w:t>
            </w:r>
            <w:r w:rsidRPr="00A4442B">
              <w:rPr>
                <w:rFonts w:ascii="Arial" w:hAnsi="Arial" w:cs="Arial"/>
                <w:sz w:val="22"/>
                <w:szCs w:val="22"/>
              </w:rPr>
              <w:t xml:space="preserve"> kullanın</w:t>
            </w:r>
            <w:r w:rsidR="00CC7098">
              <w:rPr>
                <w:rFonts w:ascii="Arial" w:hAnsi="Arial" w:cs="Arial"/>
                <w:sz w:val="22"/>
                <w:szCs w:val="22"/>
              </w:rPr>
              <w:t>ız</w:t>
            </w:r>
            <w:r w:rsidRPr="00A4442B">
              <w:rPr>
                <w:rFonts w:ascii="Arial" w:hAnsi="Arial" w:cs="Arial"/>
                <w:sz w:val="22"/>
                <w:szCs w:val="22"/>
              </w:rPr>
              <w:t>.</w:t>
            </w:r>
            <w:r w:rsidR="00535499" w:rsidRPr="0053549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4442B" w:rsidRPr="00A4442B" w:rsidRDefault="00535499" w:rsidP="00535499">
            <w:pPr>
              <w:pStyle w:val="Directions"/>
              <w:rPr>
                <w:rFonts w:ascii="Arial" w:hAnsi="Arial" w:cs="Arial"/>
                <w:sz w:val="22"/>
                <w:szCs w:val="22"/>
              </w:rPr>
            </w:pPr>
            <w:r w:rsidRPr="00535499">
              <w:rPr>
                <w:rFonts w:ascii="Arial" w:hAnsi="Arial" w:cs="Arial"/>
                <w:sz w:val="22"/>
                <w:szCs w:val="22"/>
              </w:rPr>
              <w:t>Sorulara vereceğiniz cevaplarla yapacağınız değerli yardım ve katkılarınız için şimdiden teşekkür ederiz.</w:t>
            </w:r>
          </w:p>
        </w:tc>
      </w:tr>
      <w:tr w:rsidR="002E33CD" w:rsidRPr="006D07EB" w:rsidTr="002D798B">
        <w:trPr>
          <w:trHeight w:val="292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 w:themeFill="background1" w:themeFillShade="D9"/>
            <w:vAlign w:val="center"/>
          </w:tcPr>
          <w:p w:rsidR="001E2023" w:rsidRPr="00A4442B" w:rsidRDefault="00EA0B06" w:rsidP="00E73B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442B">
              <w:rPr>
                <w:rFonts w:ascii="Arial" w:hAnsi="Arial" w:cs="Arial"/>
                <w:b/>
                <w:sz w:val="22"/>
                <w:szCs w:val="22"/>
              </w:rPr>
              <w:t>Soru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 w:themeFill="background1" w:themeFillShade="D9"/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2E33CD" w:rsidRPr="00A4442B" w:rsidRDefault="002E33CD" w:rsidP="00E73B57">
            <w:pPr>
              <w:pStyle w:val="Stunbal"/>
              <w:rPr>
                <w:rFonts w:ascii="Arial" w:hAnsi="Arial" w:cs="Arial"/>
                <w:sz w:val="22"/>
                <w:szCs w:val="22"/>
              </w:rPr>
            </w:pPr>
            <w:r w:rsidRPr="00A4442B">
              <w:rPr>
                <w:rFonts w:ascii="Arial" w:hAnsi="Arial" w:cs="Arial"/>
                <w:sz w:val="22"/>
                <w:szCs w:val="22"/>
              </w:rPr>
              <w:t>Çok</w:t>
            </w:r>
          </w:p>
          <w:p w:rsidR="002E33CD" w:rsidRPr="00A4442B" w:rsidRDefault="002E33CD" w:rsidP="00E73B57">
            <w:pPr>
              <w:pStyle w:val="Stunbal"/>
              <w:rPr>
                <w:rFonts w:ascii="Arial" w:hAnsi="Arial" w:cs="Arial"/>
                <w:sz w:val="22"/>
                <w:szCs w:val="22"/>
              </w:rPr>
            </w:pPr>
            <w:r w:rsidRPr="00A4442B">
              <w:rPr>
                <w:rFonts w:ascii="Arial" w:hAnsi="Arial" w:cs="Arial"/>
                <w:sz w:val="22"/>
                <w:szCs w:val="22"/>
              </w:rPr>
              <w:t>Memnunum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 w:themeFill="background1" w:themeFillShade="D9"/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2E33CD" w:rsidRPr="00A4442B" w:rsidRDefault="002E33CD" w:rsidP="00E73B57">
            <w:pPr>
              <w:pStyle w:val="Stunbal"/>
              <w:rPr>
                <w:rFonts w:ascii="Arial" w:hAnsi="Arial" w:cs="Arial"/>
                <w:sz w:val="22"/>
                <w:szCs w:val="22"/>
              </w:rPr>
            </w:pPr>
            <w:r w:rsidRPr="00A4442B">
              <w:rPr>
                <w:rFonts w:ascii="Arial" w:hAnsi="Arial" w:cs="Arial"/>
                <w:sz w:val="22"/>
                <w:szCs w:val="22"/>
              </w:rPr>
              <w:t>Memnunum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 w:themeFill="background1" w:themeFillShade="D9"/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2E33CD" w:rsidRPr="00A4442B" w:rsidRDefault="002E33CD" w:rsidP="00E73B57">
            <w:pPr>
              <w:pStyle w:val="Stunbal"/>
              <w:rPr>
                <w:rFonts w:ascii="Arial" w:hAnsi="Arial" w:cs="Arial"/>
                <w:sz w:val="22"/>
                <w:szCs w:val="22"/>
              </w:rPr>
            </w:pPr>
            <w:r w:rsidRPr="00A4442B">
              <w:rPr>
                <w:rFonts w:ascii="Arial" w:hAnsi="Arial" w:cs="Arial"/>
                <w:sz w:val="22"/>
                <w:szCs w:val="22"/>
              </w:rPr>
              <w:t>Kararsızım</w:t>
            </w: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 w:themeFill="background1" w:themeFillShade="D9"/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2E33CD" w:rsidRPr="00A4442B" w:rsidRDefault="002E33CD" w:rsidP="00E73B57">
            <w:pPr>
              <w:pStyle w:val="Stunbal"/>
              <w:rPr>
                <w:rFonts w:ascii="Arial" w:hAnsi="Arial" w:cs="Arial"/>
                <w:sz w:val="22"/>
                <w:szCs w:val="22"/>
              </w:rPr>
            </w:pPr>
            <w:r w:rsidRPr="00A4442B">
              <w:rPr>
                <w:rFonts w:ascii="Arial" w:hAnsi="Arial" w:cs="Arial"/>
                <w:sz w:val="22"/>
                <w:szCs w:val="22"/>
              </w:rPr>
              <w:t>Memnun Değilim</w:t>
            </w: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 w:themeFill="background1" w:themeFillShade="D9"/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2E33CD" w:rsidRPr="00A4442B" w:rsidRDefault="002E33CD" w:rsidP="002E33CD">
            <w:pPr>
              <w:pStyle w:val="Stunbal"/>
              <w:rPr>
                <w:rFonts w:ascii="Arial" w:hAnsi="Arial" w:cs="Arial"/>
                <w:sz w:val="22"/>
                <w:szCs w:val="22"/>
              </w:rPr>
            </w:pPr>
            <w:r w:rsidRPr="00A4442B">
              <w:rPr>
                <w:rFonts w:ascii="Arial" w:hAnsi="Arial" w:cs="Arial"/>
                <w:sz w:val="22"/>
                <w:szCs w:val="22"/>
              </w:rPr>
              <w:t>Hiç Memnun Değilim</w:t>
            </w:r>
          </w:p>
        </w:tc>
      </w:tr>
      <w:tr w:rsidR="002E33CD" w:rsidRPr="006D07EB" w:rsidTr="00336E24">
        <w:trPr>
          <w:trHeight w:val="284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2E33CD" w:rsidRPr="002D798B" w:rsidRDefault="003738BA" w:rsidP="00E73B57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>1</w:t>
            </w:r>
            <w:r w:rsidR="00CE16C5" w:rsidRPr="002D798B">
              <w:rPr>
                <w:rFonts w:ascii="Arial" w:hAnsi="Arial" w:cs="Arial"/>
                <w:sz w:val="21"/>
                <w:szCs w:val="21"/>
              </w:rPr>
              <w:t>-SESOB’</w:t>
            </w:r>
            <w:r w:rsidR="002E33CD" w:rsidRPr="002D798B">
              <w:rPr>
                <w:rFonts w:ascii="Arial" w:hAnsi="Arial" w:cs="Arial"/>
                <w:sz w:val="21"/>
                <w:szCs w:val="21"/>
              </w:rPr>
              <w:t>un</w:t>
            </w:r>
            <w:r w:rsidRPr="002D798B">
              <w:rPr>
                <w:rFonts w:ascii="Arial" w:hAnsi="Arial" w:cs="Arial"/>
                <w:sz w:val="21"/>
                <w:szCs w:val="21"/>
              </w:rPr>
              <w:t>,</w:t>
            </w:r>
            <w:r w:rsidR="002E33CD" w:rsidRPr="002D798B">
              <w:rPr>
                <w:rFonts w:ascii="Arial" w:hAnsi="Arial" w:cs="Arial"/>
                <w:sz w:val="21"/>
                <w:szCs w:val="21"/>
              </w:rPr>
              <w:t xml:space="preserve"> üyelerinin temel sorunlarına Duyarlılık, Kamuoyu ve Gündem Oluşturma çalışmalarından memnun musunuz?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2E33CD" w:rsidRPr="00A4442B" w:rsidRDefault="002E33CD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2E33CD" w:rsidRPr="00A4442B" w:rsidRDefault="002E33CD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2E33CD" w:rsidRPr="00A4442B" w:rsidRDefault="002E33CD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2E33CD" w:rsidRPr="00A4442B" w:rsidRDefault="002E33CD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2E33CD" w:rsidRPr="00A4442B" w:rsidRDefault="002E33CD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33CD" w:rsidRPr="006D07EB" w:rsidTr="00336E24">
        <w:trPr>
          <w:trHeight w:val="284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2E33CD" w:rsidRPr="002D798B" w:rsidRDefault="003738BA" w:rsidP="00BC33FD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>2</w:t>
            </w:r>
            <w:r w:rsidR="002E33CD" w:rsidRPr="002D798B">
              <w:rPr>
                <w:rFonts w:ascii="Arial" w:hAnsi="Arial" w:cs="Arial"/>
                <w:sz w:val="21"/>
                <w:szCs w:val="21"/>
              </w:rPr>
              <w:t xml:space="preserve">-Önerilerinizin, </w:t>
            </w:r>
            <w:r w:rsidR="009D2F82" w:rsidRPr="002D798B">
              <w:rPr>
                <w:rFonts w:ascii="Arial" w:hAnsi="Arial" w:cs="Arial"/>
                <w:sz w:val="21"/>
                <w:szCs w:val="21"/>
              </w:rPr>
              <w:t>şikâyetlerinizin</w:t>
            </w:r>
            <w:r w:rsidR="002E33CD" w:rsidRPr="002D798B">
              <w:rPr>
                <w:rFonts w:ascii="Arial" w:hAnsi="Arial" w:cs="Arial"/>
                <w:sz w:val="21"/>
                <w:szCs w:val="21"/>
              </w:rPr>
              <w:t xml:space="preserve">, isteklerinizin SESOB Yönetimince ele alınmasından </w:t>
            </w:r>
            <w:r w:rsidR="00E61307" w:rsidRPr="002D798B">
              <w:rPr>
                <w:rFonts w:ascii="Arial" w:hAnsi="Arial" w:cs="Arial"/>
                <w:sz w:val="21"/>
                <w:szCs w:val="21"/>
              </w:rPr>
              <w:t xml:space="preserve">ve istediğiniz hizmetin alınmasından </w:t>
            </w:r>
            <w:r w:rsidR="002E33CD" w:rsidRPr="002D798B">
              <w:rPr>
                <w:rFonts w:ascii="Arial" w:hAnsi="Arial" w:cs="Arial"/>
                <w:sz w:val="21"/>
                <w:szCs w:val="21"/>
              </w:rPr>
              <w:t>ne derece memnunsunuz</w:t>
            </w:r>
            <w:r w:rsidR="00CE16C5" w:rsidRPr="002D798B">
              <w:rPr>
                <w:rFonts w:ascii="Arial" w:hAnsi="Arial" w:cs="Arial"/>
                <w:sz w:val="21"/>
                <w:szCs w:val="21"/>
              </w:rPr>
              <w:t>?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2E33CD" w:rsidRPr="00A4442B" w:rsidRDefault="002E33CD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2E33CD" w:rsidRPr="00A4442B" w:rsidRDefault="002E33CD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2E33CD" w:rsidRPr="00A4442B" w:rsidRDefault="002E33CD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2E33CD" w:rsidRPr="00A4442B" w:rsidRDefault="002E33CD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2E33CD" w:rsidRPr="00A4442B" w:rsidRDefault="002E33CD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69D9" w:rsidRPr="006D07EB" w:rsidTr="00336E24">
        <w:trPr>
          <w:trHeight w:val="284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1A69D9" w:rsidRPr="002D798B" w:rsidRDefault="003738BA" w:rsidP="00E73B57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>3</w:t>
            </w:r>
            <w:r w:rsidR="002E528E" w:rsidRPr="002D798B">
              <w:rPr>
                <w:rFonts w:ascii="Arial" w:hAnsi="Arial" w:cs="Arial"/>
                <w:sz w:val="21"/>
                <w:szCs w:val="21"/>
              </w:rPr>
              <w:t>-SESOB tarafından düzenlenen toplantı, seminer, eğitim ve faaliyetlerimizi nasıl değerlendiriyorsunuz</w:t>
            </w:r>
            <w:r w:rsidR="00CE16C5" w:rsidRPr="002D798B">
              <w:rPr>
                <w:rFonts w:ascii="Arial" w:hAnsi="Arial" w:cs="Arial"/>
                <w:sz w:val="21"/>
                <w:szCs w:val="21"/>
              </w:rPr>
              <w:t>?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1A69D9" w:rsidRPr="00A4442B" w:rsidRDefault="001A69D9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1A69D9" w:rsidRPr="00A4442B" w:rsidRDefault="001A69D9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1A69D9" w:rsidRPr="00A4442B" w:rsidRDefault="001A69D9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1A69D9" w:rsidRPr="00A4442B" w:rsidRDefault="001A69D9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1A69D9" w:rsidRPr="00A4442B" w:rsidRDefault="001A69D9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69D9" w:rsidRPr="006D07EB" w:rsidTr="00336E24">
        <w:trPr>
          <w:trHeight w:val="284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1A69D9" w:rsidRPr="002D798B" w:rsidRDefault="003738BA" w:rsidP="00FB739B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>4</w:t>
            </w:r>
            <w:r w:rsidR="002E528E" w:rsidRPr="002D798B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="002E528E" w:rsidRPr="002D798B">
              <w:rPr>
                <w:rFonts w:ascii="Arial" w:hAnsi="Arial" w:cs="Arial"/>
                <w:sz w:val="21"/>
                <w:szCs w:val="21"/>
              </w:rPr>
              <w:t>SESOB’un</w:t>
            </w:r>
            <w:proofErr w:type="spellEnd"/>
            <w:r w:rsidR="002E528E" w:rsidRPr="002D798B">
              <w:rPr>
                <w:rFonts w:ascii="Arial" w:hAnsi="Arial" w:cs="Arial"/>
                <w:sz w:val="21"/>
                <w:szCs w:val="21"/>
              </w:rPr>
              <w:t xml:space="preserve">, odanızı </w:t>
            </w:r>
            <w:r w:rsidR="00FB739B" w:rsidRPr="002D798B">
              <w:rPr>
                <w:rFonts w:ascii="Arial" w:hAnsi="Arial" w:cs="Arial"/>
                <w:sz w:val="21"/>
                <w:szCs w:val="21"/>
              </w:rPr>
              <w:t>temsil etmesinden ne derece memnunsunuz?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1A69D9" w:rsidRPr="00A4442B" w:rsidRDefault="001A69D9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1A69D9" w:rsidRPr="00A4442B" w:rsidRDefault="001A69D9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1A69D9" w:rsidRPr="00A4442B" w:rsidRDefault="001A69D9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1A69D9" w:rsidRPr="00A4442B" w:rsidRDefault="001A69D9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1A69D9" w:rsidRPr="00A4442B" w:rsidRDefault="001A69D9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1307" w:rsidRPr="006D07EB" w:rsidTr="00336E24">
        <w:trPr>
          <w:trHeight w:val="284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A4442B" w:rsidRPr="002D798B" w:rsidRDefault="00E61307" w:rsidP="00D5039D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 xml:space="preserve">5- </w:t>
            </w:r>
            <w:r w:rsidR="00D5039D" w:rsidRPr="002D798B">
              <w:rPr>
                <w:rFonts w:ascii="Arial" w:hAnsi="Arial" w:cs="Arial"/>
                <w:sz w:val="21"/>
                <w:szCs w:val="21"/>
              </w:rPr>
              <w:t xml:space="preserve">Aşağıda belirtilen </w:t>
            </w:r>
            <w:r w:rsidRPr="002D798B">
              <w:rPr>
                <w:rFonts w:ascii="Arial" w:hAnsi="Arial" w:cs="Arial"/>
                <w:sz w:val="21"/>
                <w:szCs w:val="21"/>
              </w:rPr>
              <w:t xml:space="preserve">SESOB </w:t>
            </w:r>
            <w:r w:rsidRPr="002D798B">
              <w:rPr>
                <w:rFonts w:ascii="Arial" w:hAnsi="Arial" w:cs="Arial"/>
                <w:b/>
                <w:sz w:val="21"/>
                <w:szCs w:val="21"/>
              </w:rPr>
              <w:t>personelinin</w:t>
            </w:r>
            <w:r w:rsidRPr="002D798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A4442B" w:rsidRPr="002D798B">
              <w:rPr>
                <w:rFonts w:ascii="Arial" w:hAnsi="Arial" w:cs="Arial"/>
                <w:sz w:val="21"/>
                <w:szCs w:val="21"/>
              </w:rPr>
              <w:t>sunmuş olduğu hizmetten memnun</w:t>
            </w:r>
            <w:r w:rsidR="00D5039D" w:rsidRPr="002D798B">
              <w:rPr>
                <w:rFonts w:ascii="Arial" w:hAnsi="Arial" w:cs="Arial"/>
                <w:sz w:val="21"/>
                <w:szCs w:val="21"/>
              </w:rPr>
              <w:t xml:space="preserve">iyet </w:t>
            </w:r>
            <w:r w:rsidR="00DE1A8C" w:rsidRPr="002D798B">
              <w:rPr>
                <w:rFonts w:ascii="Arial" w:hAnsi="Arial" w:cs="Arial"/>
                <w:sz w:val="21"/>
                <w:szCs w:val="21"/>
              </w:rPr>
              <w:t>derecesini lütfen belirtiniz</w:t>
            </w:r>
            <w:r w:rsidR="00D5039D" w:rsidRPr="002D798B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E61307" w:rsidRPr="00A4442B" w:rsidRDefault="00E61307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E61307" w:rsidRPr="00A4442B" w:rsidRDefault="00E61307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E61307" w:rsidRPr="00A4442B" w:rsidRDefault="00E61307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E61307" w:rsidRPr="00A4442B" w:rsidRDefault="00E61307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E61307" w:rsidRPr="00A4442B" w:rsidRDefault="00E61307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42B" w:rsidRPr="006D07EB" w:rsidTr="00336E24">
        <w:trPr>
          <w:trHeight w:val="20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A4442B" w:rsidRPr="002D798B" w:rsidRDefault="00A4442B" w:rsidP="00FB739B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 xml:space="preserve">            ● Genel Sekreterlik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E73B57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42B" w:rsidRPr="006D07EB" w:rsidTr="00336E24">
        <w:trPr>
          <w:trHeight w:val="20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A4442B" w:rsidRPr="002D798B" w:rsidRDefault="00A4442B" w:rsidP="00A4442B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 xml:space="preserve">            ● Sicil Müdürlüğü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42B" w:rsidRPr="006D07EB" w:rsidTr="00336E24">
        <w:trPr>
          <w:trHeight w:val="20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A4442B" w:rsidRPr="002D798B" w:rsidRDefault="00A4442B" w:rsidP="00A4442B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 xml:space="preserve">            ● Muhasebe Birimi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42B" w:rsidRPr="006D07EB" w:rsidTr="00336E24">
        <w:trPr>
          <w:trHeight w:val="20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A4442B" w:rsidRPr="002D798B" w:rsidRDefault="00A4442B" w:rsidP="00A4442B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 xml:space="preserve">            ● Özel Kalem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42B" w:rsidRPr="006D07EB" w:rsidTr="00336E24">
        <w:trPr>
          <w:trHeight w:val="20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A4442B" w:rsidRPr="002D798B" w:rsidRDefault="00A4442B" w:rsidP="00A4442B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 xml:space="preserve">            ● Yazı İşleri Birimi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42B" w:rsidRPr="006D07EB" w:rsidTr="00336E24">
        <w:trPr>
          <w:trHeight w:val="20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A4442B" w:rsidRPr="002D798B" w:rsidRDefault="00A4442B" w:rsidP="00A4442B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 xml:space="preserve">            ● Basılı Evrak 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42B" w:rsidRPr="006D07EB" w:rsidTr="00336E24">
        <w:trPr>
          <w:trHeight w:val="20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A4442B" w:rsidRPr="002D798B" w:rsidRDefault="00A4442B" w:rsidP="00A4442B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>6-SESOB hizmet binamızın çalışma ortamı (düzen/tertip, havalandırma vb.) hakkındaki görüşünüz nedir?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42B" w:rsidRPr="006D07EB" w:rsidTr="00336E24">
        <w:trPr>
          <w:trHeight w:val="20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A4442B" w:rsidRPr="002D798B" w:rsidRDefault="00A4442B" w:rsidP="00A4442B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 xml:space="preserve">            ● Genel Sekreterlik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42B" w:rsidRPr="006D07EB" w:rsidTr="00336E24">
        <w:trPr>
          <w:trHeight w:val="20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A4442B" w:rsidRPr="002D798B" w:rsidRDefault="00A4442B" w:rsidP="00A4442B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 xml:space="preserve">            ● Sicil Müdürlüğü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42B" w:rsidRPr="006D07EB" w:rsidTr="00336E24">
        <w:trPr>
          <w:trHeight w:val="20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A4442B" w:rsidRPr="002D798B" w:rsidRDefault="00A4442B" w:rsidP="00A4442B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 xml:space="preserve">            ● Muhasebe Birimi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42B" w:rsidRPr="006D07EB" w:rsidTr="00336E24">
        <w:trPr>
          <w:trHeight w:val="20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A4442B" w:rsidRPr="002D798B" w:rsidRDefault="00A4442B" w:rsidP="00A4442B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 xml:space="preserve">            ● Özel Kalem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42B" w:rsidRPr="006D07EB" w:rsidTr="00336E24">
        <w:trPr>
          <w:trHeight w:val="20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A4442B" w:rsidRPr="002D798B" w:rsidRDefault="00A4442B" w:rsidP="00A4442B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 xml:space="preserve">            ● Yazı İşleri Birimi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42B" w:rsidRPr="006D07EB" w:rsidTr="00336E24">
        <w:trPr>
          <w:trHeight w:val="20"/>
        </w:trPr>
        <w:tc>
          <w:tcPr>
            <w:tcW w:w="521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A4442B" w:rsidRPr="002D798B" w:rsidRDefault="00A4442B" w:rsidP="00A4442B">
            <w:pPr>
              <w:rPr>
                <w:rFonts w:ascii="Arial" w:hAnsi="Arial" w:cs="Arial"/>
                <w:sz w:val="21"/>
                <w:szCs w:val="21"/>
              </w:rPr>
            </w:pPr>
            <w:r w:rsidRPr="002D798B">
              <w:rPr>
                <w:rFonts w:ascii="Arial" w:hAnsi="Arial" w:cs="Arial"/>
                <w:sz w:val="21"/>
                <w:szCs w:val="21"/>
              </w:rPr>
              <w:t xml:space="preserve">            ● Basılı Evrak 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rPr>
                <w:rFonts w:ascii="Arial" w:hAnsi="Arial" w:cs="Arial"/>
                <w:noProof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29" w:type="dxa"/>
              <w:left w:w="0" w:type="dxa"/>
              <w:bottom w:w="29" w:type="dxa"/>
              <w:right w:w="0" w:type="dxa"/>
            </w:tcMar>
            <w:vAlign w:val="center"/>
          </w:tcPr>
          <w:p w:rsidR="00A4442B" w:rsidRPr="00A4442B" w:rsidRDefault="00A4442B" w:rsidP="00A4442B">
            <w:pPr>
              <w:pStyle w:val="Saylar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E1D7D" w:rsidRDefault="00BE1D7D" w:rsidP="00856011">
      <w:pPr>
        <w:rPr>
          <w:sz w:val="22"/>
          <w:szCs w:val="22"/>
        </w:rPr>
      </w:pPr>
    </w:p>
    <w:p w:rsidR="002D798B" w:rsidRDefault="002D798B" w:rsidP="00856011">
      <w:pPr>
        <w:rPr>
          <w:sz w:val="22"/>
          <w:szCs w:val="22"/>
        </w:rPr>
      </w:pPr>
    </w:p>
    <w:p w:rsidR="002D798B" w:rsidRDefault="002D798B" w:rsidP="00856011">
      <w:pPr>
        <w:rPr>
          <w:sz w:val="22"/>
          <w:szCs w:val="22"/>
        </w:rPr>
      </w:pPr>
    </w:p>
    <w:p w:rsidR="002D798B" w:rsidRDefault="002D798B" w:rsidP="00856011">
      <w:pPr>
        <w:rPr>
          <w:sz w:val="22"/>
          <w:szCs w:val="22"/>
        </w:rPr>
      </w:pPr>
    </w:p>
    <w:p w:rsidR="00D200CC" w:rsidRDefault="00D200CC" w:rsidP="00BC33FD">
      <w:pPr>
        <w:ind w:firstLine="708"/>
        <w:jc w:val="center"/>
        <w:rPr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446B5B5B" wp14:editId="659C7D6F">
                <wp:simplePos x="0" y="0"/>
                <wp:positionH relativeFrom="column">
                  <wp:posOffset>-9525</wp:posOffset>
                </wp:positionH>
                <wp:positionV relativeFrom="paragraph">
                  <wp:posOffset>-224790</wp:posOffset>
                </wp:positionV>
                <wp:extent cx="7086600" cy="1082040"/>
                <wp:effectExtent l="0" t="0" r="0" b="3810"/>
                <wp:wrapNone/>
                <wp:docPr id="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0" cy="1082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NormalTablo1"/>
                              <w:tblW w:w="11030" w:type="dxa"/>
                              <w:tblInd w:w="0" w:type="dxa"/>
                              <w:tblLayout w:type="fixed"/>
                              <w:tblCellMar>
                                <w:top w:w="29" w:type="dxa"/>
                                <w:left w:w="115" w:type="dxa"/>
                                <w:bottom w:w="29" w:type="dxa"/>
                                <w:right w:w="1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793"/>
                              <w:gridCol w:w="1134"/>
                              <w:gridCol w:w="1134"/>
                              <w:gridCol w:w="1134"/>
                              <w:gridCol w:w="1276"/>
                              <w:gridCol w:w="1559"/>
                            </w:tblGrid>
                            <w:tr w:rsidR="00D200CC" w:rsidRPr="00A4442B" w:rsidTr="00135BB7">
                              <w:trPr>
                                <w:trHeight w:val="31"/>
                              </w:trPr>
                              <w:tc>
                                <w:tcPr>
                                  <w:tcW w:w="4793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D200CC" w:rsidRPr="00A4442B" w:rsidRDefault="00D200CC" w:rsidP="004F1C13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A4442B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>Soru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D200CC" w:rsidRPr="00A4442B" w:rsidRDefault="00D200CC" w:rsidP="004F1C13">
                                  <w:pPr>
                                    <w:pStyle w:val="Stunbal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A4442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Çok Sık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D200CC" w:rsidRPr="00A4442B" w:rsidRDefault="00D200CC" w:rsidP="004F1C13">
                                  <w:pPr>
                                    <w:pStyle w:val="Stunbal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A4442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Arada Bir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D200CC" w:rsidRPr="00A4442B" w:rsidRDefault="00D200CC" w:rsidP="004F1C13">
                                  <w:pPr>
                                    <w:pStyle w:val="Stunbal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A4442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Seyrek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D200CC" w:rsidRPr="00A4442B" w:rsidRDefault="00D200CC" w:rsidP="004F1C13">
                                  <w:pPr>
                                    <w:pStyle w:val="Stunbal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A4442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Çok Seyrek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D200CC" w:rsidRPr="00A4442B" w:rsidRDefault="00D200CC" w:rsidP="004F1C13">
                                  <w:pPr>
                                    <w:pStyle w:val="Stunbal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A4442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Hiç Kullanmadım</w:t>
                                  </w:r>
                                </w:p>
                              </w:tc>
                            </w:tr>
                            <w:tr w:rsidR="00D200CC" w:rsidRPr="00A4442B" w:rsidTr="00135BB7">
                              <w:trPr>
                                <w:trHeight w:val="360"/>
                              </w:trPr>
                              <w:tc>
                                <w:tcPr>
                                  <w:tcW w:w="4793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vAlign w:val="center"/>
                                </w:tcPr>
                                <w:p w:rsidR="00D200CC" w:rsidRPr="00A4442B" w:rsidRDefault="00DE1A8C" w:rsidP="004F1C13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7</w:t>
                                  </w:r>
                                  <w:r w:rsidR="00D200CC" w:rsidRPr="00D5039D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-</w:t>
                                  </w:r>
                                  <w:r w:rsidR="00D200CC" w:rsidRPr="00D5039D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D200CC" w:rsidRPr="008164DF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  <w:u w:val="single"/>
                                    </w:rPr>
                                    <w:t>www.sesob.org.tr</w:t>
                                  </w:r>
                                  <w:r w:rsidR="00D200CC" w:rsidRPr="00A4442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D200CC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ve </w:t>
                                  </w:r>
                                  <w:r w:rsidR="00D200CC" w:rsidRPr="00D5039D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  <w:u w:val="single"/>
                                    </w:rPr>
                                    <w:t>http://bilirkisilik.sesob.org.tr/</w:t>
                                  </w:r>
                                  <w:r w:rsidR="00D200CC" w:rsidRPr="00D5039D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D200CC" w:rsidRPr="00A4442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internet site</w:t>
                                  </w:r>
                                  <w:r w:rsidR="00D200CC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leri</w:t>
                                  </w:r>
                                  <w:r w:rsidR="00D200CC" w:rsidRPr="00A4442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mizi kullanma sıklığınızı belirtiniz.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D200CC" w:rsidRPr="00A4442B" w:rsidRDefault="00D200CC" w:rsidP="004F1C13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D200CC" w:rsidRPr="00A4442B" w:rsidRDefault="00D200CC" w:rsidP="004F1C13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D200CC" w:rsidRPr="00A4442B" w:rsidRDefault="00D200CC" w:rsidP="004F1C13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D200CC" w:rsidRPr="00A4442B" w:rsidRDefault="00D200CC" w:rsidP="004F1C13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D200CC" w:rsidRPr="00A4442B" w:rsidRDefault="00D200CC" w:rsidP="004F1C13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200CC" w:rsidRDefault="00D200CC" w:rsidP="00D200CC">
                            <w:pPr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-.75pt;margin-top:-17.7pt;width:558pt;height:85.2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" filled="f" stroked="f">
                <v:textbox>
                  <w:txbxContent>
                    <w:tbl>
                      <w:tblPr>
                        <w:tblStyle w:val="NormalTablo1"/>
                        <w:tblW w:w="11030" w:type="dxa"/>
                        <w:tblInd w:w="0" w:type="dxa"/>
                        <w:tblLayout w:type="fixed"/>
                        <w:tblCellMar>
                          <w:top w:w="29" w:type="dxa"/>
                          <w:left w:w="115" w:type="dxa"/>
                          <w:bottom w:w="29" w:type="dxa"/>
                          <w:right w:w="11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793"/>
                        <w:gridCol w:w="1134"/>
                        <w:gridCol w:w="1134"/>
                        <w:gridCol w:w="1134"/>
                        <w:gridCol w:w="1276"/>
                        <w:gridCol w:w="1559"/>
                      </w:tblGrid>
                      <w:tr w:rsidR="00D200CC" w:rsidRPr="00A4442B" w:rsidTr="00135BB7">
                        <w:trPr>
                          <w:trHeight w:val="31"/>
                        </w:trPr>
                        <w:tc>
                          <w:tcPr>
                            <w:tcW w:w="4793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:rsidR="00D200CC" w:rsidRPr="00A4442B" w:rsidRDefault="00D200CC" w:rsidP="004F1C13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A4442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Soru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D200CC" w:rsidRPr="00A4442B" w:rsidRDefault="00D200CC" w:rsidP="004F1C13">
                            <w:pPr>
                              <w:pStyle w:val="Stunbal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4442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Çok Sık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D200CC" w:rsidRPr="00A4442B" w:rsidRDefault="00D200CC" w:rsidP="004F1C13">
                            <w:pPr>
                              <w:pStyle w:val="Stunbal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4442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Arada Bir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D200CC" w:rsidRPr="00A4442B" w:rsidRDefault="00D200CC" w:rsidP="004F1C13">
                            <w:pPr>
                              <w:pStyle w:val="Stunbal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4442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Seyrek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D200CC" w:rsidRPr="00A4442B" w:rsidRDefault="00D200CC" w:rsidP="004F1C13">
                            <w:pPr>
                              <w:pStyle w:val="Stunbal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4442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Çok Seyrek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D200CC" w:rsidRPr="00A4442B" w:rsidRDefault="00D200CC" w:rsidP="004F1C13">
                            <w:pPr>
                              <w:pStyle w:val="Stunbal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4442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Hiç Kullanmadım</w:t>
                            </w:r>
                          </w:p>
                        </w:tc>
                      </w:tr>
                      <w:tr w:rsidR="00D200CC" w:rsidRPr="00A4442B" w:rsidTr="00135BB7">
                        <w:trPr>
                          <w:trHeight w:val="360"/>
                        </w:trPr>
                        <w:tc>
                          <w:tcPr>
                            <w:tcW w:w="4793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vAlign w:val="center"/>
                          </w:tcPr>
                          <w:p w:rsidR="00D200CC" w:rsidRPr="00A4442B" w:rsidRDefault="00DE1A8C" w:rsidP="004F1C13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7</w:t>
                            </w:r>
                            <w:r w:rsidR="00D200CC" w:rsidRPr="00D5039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-</w:t>
                            </w:r>
                            <w:r w:rsidR="00D200CC" w:rsidRPr="00D5039D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200CC" w:rsidRPr="008164D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>www.sesob.org.tr</w:t>
                            </w:r>
                            <w:r w:rsidR="00D200CC" w:rsidRPr="00A4442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200C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ve </w:t>
                            </w:r>
                            <w:r w:rsidR="00D200CC" w:rsidRPr="00D5039D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>http://bilirkisilik.sesob.org.tr/</w:t>
                            </w:r>
                            <w:r w:rsidR="00D200CC" w:rsidRPr="00D5039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200CC" w:rsidRPr="00A4442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internet site</w:t>
                            </w:r>
                            <w:r w:rsidR="00D200C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leri</w:t>
                            </w:r>
                            <w:r w:rsidR="00D200CC" w:rsidRPr="00A4442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mizi kullanma sıklığınızı belirtiniz. 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D200CC" w:rsidRPr="00A4442B" w:rsidRDefault="00D200CC" w:rsidP="004F1C13">
                            <w:pPr>
                              <w:pStyle w:val="Sayla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D200CC" w:rsidRPr="00A4442B" w:rsidRDefault="00D200CC" w:rsidP="004F1C13">
                            <w:pPr>
                              <w:pStyle w:val="Sayla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D200CC" w:rsidRPr="00A4442B" w:rsidRDefault="00D200CC" w:rsidP="004F1C13">
                            <w:pPr>
                              <w:pStyle w:val="Sayla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D200CC" w:rsidRPr="00A4442B" w:rsidRDefault="00D200CC" w:rsidP="004F1C13">
                            <w:pPr>
                              <w:pStyle w:val="Sayla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D200CC" w:rsidRPr="00A4442B" w:rsidRDefault="00D200CC" w:rsidP="004F1C13">
                            <w:pPr>
                              <w:pStyle w:val="Sayla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D200CC" w:rsidRDefault="00D200CC" w:rsidP="00D200CC">
                      <w:pPr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200CC" w:rsidRDefault="00D200CC" w:rsidP="00BC33FD">
      <w:pPr>
        <w:ind w:firstLine="708"/>
        <w:jc w:val="center"/>
        <w:rPr>
          <w:b/>
          <w:sz w:val="32"/>
          <w:szCs w:val="32"/>
        </w:rPr>
      </w:pPr>
    </w:p>
    <w:p w:rsidR="00D200CC" w:rsidRDefault="00D200CC" w:rsidP="00BC33FD">
      <w:pPr>
        <w:ind w:firstLine="708"/>
        <w:jc w:val="center"/>
        <w:rPr>
          <w:b/>
          <w:sz w:val="32"/>
          <w:szCs w:val="32"/>
        </w:rPr>
      </w:pPr>
    </w:p>
    <w:p w:rsidR="00D200CC" w:rsidRDefault="00D200CC" w:rsidP="00BC33FD">
      <w:pPr>
        <w:ind w:firstLine="708"/>
        <w:jc w:val="center"/>
        <w:rPr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3F850130" wp14:editId="6C8B5D8F">
                <wp:simplePos x="0" y="0"/>
                <wp:positionH relativeFrom="column">
                  <wp:posOffset>-1905</wp:posOffset>
                </wp:positionH>
                <wp:positionV relativeFrom="paragraph">
                  <wp:posOffset>59055</wp:posOffset>
                </wp:positionV>
                <wp:extent cx="7086600" cy="2354580"/>
                <wp:effectExtent l="0" t="0" r="0" b="0"/>
                <wp:wrapNone/>
                <wp:docPr id="8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0" cy="2354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NormalTablo1"/>
                              <w:tblW w:w="11030" w:type="dxa"/>
                              <w:tblInd w:w="0" w:type="dxa"/>
                              <w:tblLayout w:type="fixed"/>
                              <w:tblCellMar>
                                <w:top w:w="29" w:type="dxa"/>
                                <w:left w:w="115" w:type="dxa"/>
                                <w:bottom w:w="29" w:type="dxa"/>
                                <w:right w:w="1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234"/>
                              <w:gridCol w:w="7796"/>
                            </w:tblGrid>
                            <w:tr w:rsidR="008147E8" w:rsidRPr="00A4442B" w:rsidTr="004947B9">
                              <w:trPr>
                                <w:trHeight w:val="31"/>
                              </w:trPr>
                              <w:tc>
                                <w:tcPr>
                                  <w:tcW w:w="11030" w:type="dxa"/>
                                  <w:gridSpan w:val="2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8147E8" w:rsidRPr="00A4442B" w:rsidRDefault="008147E8" w:rsidP="008147E8">
                                  <w:pPr>
                                    <w:pStyle w:val="Stunbal"/>
                                    <w:jc w:val="left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A4442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Soru</w:t>
                                  </w:r>
                                </w:p>
                              </w:tc>
                            </w:tr>
                            <w:tr w:rsidR="008147E8" w:rsidRPr="00A4442B" w:rsidTr="00135BB7">
                              <w:trPr>
                                <w:trHeight w:val="360"/>
                              </w:trPr>
                              <w:tc>
                                <w:tcPr>
                                  <w:tcW w:w="3234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</w:tcPr>
                                <w:p w:rsidR="008147E8" w:rsidRPr="00A4442B" w:rsidRDefault="00DE1A8C" w:rsidP="008147E8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8</w:t>
                                  </w:r>
                                  <w:r w:rsidR="008147E8" w:rsidRPr="00D5039D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-</w:t>
                                  </w:r>
                                  <w:r w:rsidR="008147E8" w:rsidRPr="00D5039D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="008147E8" w:rsidRPr="008147E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SESOB’un</w:t>
                                  </w:r>
                                  <w:proofErr w:type="spellEnd"/>
                                  <w:r w:rsidR="008147E8" w:rsidRPr="008147E8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8147E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yapmakta olduğu eğitimlerden bilginiz olanları lütfen işaretleyiniz.</w:t>
                                  </w:r>
                                </w:p>
                              </w:tc>
                              <w:tc>
                                <w:tcPr>
                                  <w:tcW w:w="7796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135BB7" w:rsidRDefault="00135BB7" w:rsidP="00135BB7">
                                  <w:pPr>
                                    <w:pStyle w:val="Saylar"/>
                                    <w:ind w:left="1276"/>
                                    <w:jc w:val="left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135BB7" w:rsidRDefault="00135BB7" w:rsidP="00135BB7">
                                  <w:pPr>
                                    <w:pStyle w:val="Saylar"/>
                                    <w:ind w:left="1276"/>
                                    <w:jc w:val="left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8147E8" w:rsidRDefault="00135BB7" w:rsidP="00135BB7">
                                  <w:pPr>
                                    <w:pStyle w:val="Saylar"/>
                                    <w:numPr>
                                      <w:ilvl w:val="0"/>
                                      <w:numId w:val="14"/>
                                    </w:numPr>
                                    <w:ind w:left="1276" w:hanging="556"/>
                                    <w:jc w:val="left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Hijyen Eğitimi</w:t>
                                  </w:r>
                                </w:p>
                                <w:p w:rsidR="00135BB7" w:rsidRDefault="00135BB7" w:rsidP="00135BB7">
                                  <w:pPr>
                                    <w:pStyle w:val="Saylar"/>
                                    <w:numPr>
                                      <w:ilvl w:val="0"/>
                                      <w:numId w:val="14"/>
                                    </w:numPr>
                                    <w:ind w:left="1276" w:hanging="556"/>
                                    <w:jc w:val="left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Bilirkişilik Temel Eğitimi</w:t>
                                  </w:r>
                                </w:p>
                                <w:p w:rsidR="00135BB7" w:rsidRDefault="00135BB7" w:rsidP="00135BB7">
                                  <w:pPr>
                                    <w:pStyle w:val="Saylar"/>
                                    <w:numPr>
                                      <w:ilvl w:val="0"/>
                                      <w:numId w:val="14"/>
                                    </w:numPr>
                                    <w:ind w:left="1276" w:hanging="556"/>
                                    <w:jc w:val="left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8147E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İşyerlerinde İşveren veya İşveren Vekili Tarafından Yürütülecek </w:t>
                                  </w:r>
                                  <w:r w:rsidR="00DE1A8C" w:rsidRPr="008147E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İş </w:t>
                                  </w:r>
                                  <w:r w:rsidR="00DE1A8C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Sağlığı</w:t>
                                  </w:r>
                                  <w:r w:rsidRPr="008147E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ve Güvenliği Hizmetleri Eğitimleri</w:t>
                                  </w:r>
                                </w:p>
                                <w:p w:rsidR="008147E8" w:rsidRPr="00CC7098" w:rsidRDefault="00135BB7" w:rsidP="00135BB7">
                                  <w:pPr>
                                    <w:pStyle w:val="Saylar"/>
                                    <w:numPr>
                                      <w:ilvl w:val="0"/>
                                      <w:numId w:val="14"/>
                                    </w:numPr>
                                    <w:ind w:left="1276" w:hanging="556"/>
                                    <w:jc w:val="left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Genel Sekreterler Eğitimi</w:t>
                                  </w:r>
                                </w:p>
                              </w:tc>
                            </w:tr>
                          </w:tbl>
                          <w:p w:rsidR="00D200CC" w:rsidRDefault="00D200CC" w:rsidP="00D200CC">
                            <w:pPr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.15pt;margin-top:4.65pt;width:558pt;height:185.4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" filled="f" stroked="f">
                <v:textbox>
                  <w:txbxContent>
                    <w:tbl>
                      <w:tblPr>
                        <w:tblStyle w:val="NormalTablo1"/>
                        <w:tblW w:w="11030" w:type="dxa"/>
                        <w:tblInd w:w="0" w:type="dxa"/>
                        <w:tblLayout w:type="fixed"/>
                        <w:tblCellMar>
                          <w:top w:w="29" w:type="dxa"/>
                          <w:left w:w="115" w:type="dxa"/>
                          <w:bottom w:w="29" w:type="dxa"/>
                          <w:right w:w="11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234"/>
                        <w:gridCol w:w="7796"/>
                      </w:tblGrid>
                      <w:tr w:rsidR="008147E8" w:rsidRPr="00A4442B" w:rsidTr="004947B9">
                        <w:trPr>
                          <w:trHeight w:val="31"/>
                        </w:trPr>
                        <w:tc>
                          <w:tcPr>
                            <w:tcW w:w="11030" w:type="dxa"/>
                            <w:gridSpan w:val="2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:rsidR="008147E8" w:rsidRPr="00A4442B" w:rsidRDefault="008147E8" w:rsidP="008147E8">
                            <w:pPr>
                              <w:pStyle w:val="Stunbal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4442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Soru</w:t>
                            </w:r>
                          </w:p>
                        </w:tc>
                      </w:tr>
                      <w:tr w:rsidR="008147E8" w:rsidRPr="00A4442B" w:rsidTr="00135BB7">
                        <w:trPr>
                          <w:trHeight w:val="360"/>
                        </w:trPr>
                        <w:tc>
                          <w:tcPr>
                            <w:tcW w:w="3234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</w:tcPr>
                          <w:p w:rsidR="008147E8" w:rsidRPr="00A4442B" w:rsidRDefault="00DE1A8C" w:rsidP="008147E8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8</w:t>
                            </w:r>
                            <w:r w:rsidR="008147E8" w:rsidRPr="00D5039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-</w:t>
                            </w:r>
                            <w:r w:rsidR="008147E8" w:rsidRPr="00D5039D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8147E8" w:rsidRPr="008147E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SESOB’un</w:t>
                            </w:r>
                            <w:proofErr w:type="spellEnd"/>
                            <w:r w:rsidR="008147E8" w:rsidRPr="008147E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147E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yapmakta olduğu eğitimlerden bilginiz olanları lütfen işaretleyiniz.</w:t>
                            </w:r>
                          </w:p>
                        </w:tc>
                        <w:tc>
                          <w:tcPr>
                            <w:tcW w:w="7796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135BB7" w:rsidRDefault="00135BB7" w:rsidP="00135BB7">
                            <w:pPr>
                              <w:pStyle w:val="Saylar"/>
                              <w:ind w:left="1276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35BB7" w:rsidRDefault="00135BB7" w:rsidP="00135BB7">
                            <w:pPr>
                              <w:pStyle w:val="Saylar"/>
                              <w:ind w:left="1276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8147E8" w:rsidRDefault="00135BB7" w:rsidP="00135BB7">
                            <w:pPr>
                              <w:pStyle w:val="Saylar"/>
                              <w:numPr>
                                <w:ilvl w:val="0"/>
                                <w:numId w:val="14"/>
                              </w:numPr>
                              <w:ind w:left="1276" w:hanging="556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Hijyen Eğitimi</w:t>
                            </w:r>
                          </w:p>
                          <w:p w:rsidR="00135BB7" w:rsidRDefault="00135BB7" w:rsidP="00135BB7">
                            <w:pPr>
                              <w:pStyle w:val="Saylar"/>
                              <w:numPr>
                                <w:ilvl w:val="0"/>
                                <w:numId w:val="14"/>
                              </w:numPr>
                              <w:ind w:left="1276" w:hanging="556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Bilirkişilik Temel Eğitimi</w:t>
                            </w:r>
                          </w:p>
                          <w:p w:rsidR="00135BB7" w:rsidRDefault="00135BB7" w:rsidP="00135BB7">
                            <w:pPr>
                              <w:pStyle w:val="Saylar"/>
                              <w:numPr>
                                <w:ilvl w:val="0"/>
                                <w:numId w:val="14"/>
                              </w:numPr>
                              <w:ind w:left="1276" w:hanging="556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8147E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İşyerlerinde İşveren veya İşveren Vekili Tarafından Yürütülecek </w:t>
                            </w:r>
                            <w:r w:rsidR="00DE1A8C" w:rsidRPr="008147E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İş </w:t>
                            </w:r>
                            <w:r w:rsidR="00DE1A8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Sağlığı</w:t>
                            </w:r>
                            <w:r w:rsidRPr="008147E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ve Güvenliği Hizmetleri Eğitimleri</w:t>
                            </w:r>
                          </w:p>
                          <w:p w:rsidR="008147E8" w:rsidRPr="00CC7098" w:rsidRDefault="00135BB7" w:rsidP="00135BB7">
                            <w:pPr>
                              <w:pStyle w:val="Saylar"/>
                              <w:numPr>
                                <w:ilvl w:val="0"/>
                                <w:numId w:val="14"/>
                              </w:numPr>
                              <w:ind w:left="1276" w:hanging="556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Genel Sekreterler Eğitimi</w:t>
                            </w:r>
                          </w:p>
                        </w:tc>
                      </w:tr>
                    </w:tbl>
                    <w:p w:rsidR="00D200CC" w:rsidRDefault="00D200CC" w:rsidP="00D200CC">
                      <w:pPr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C33FD" w:rsidRDefault="00535499" w:rsidP="00BC33FD">
      <w:pPr>
        <w:ind w:firstLine="708"/>
        <w:jc w:val="center"/>
        <w:rPr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18FF4E47" wp14:editId="156AC65F">
                <wp:simplePos x="0" y="0"/>
                <wp:positionH relativeFrom="column">
                  <wp:posOffset>-9525</wp:posOffset>
                </wp:positionH>
                <wp:positionV relativeFrom="paragraph">
                  <wp:posOffset>5178425</wp:posOffset>
                </wp:positionV>
                <wp:extent cx="7086600" cy="2491740"/>
                <wp:effectExtent l="0" t="0" r="0" b="3810"/>
                <wp:wrapNone/>
                <wp:docPr id="1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0" cy="24917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NormalTablo1"/>
                              <w:tblW w:w="11030" w:type="dxa"/>
                              <w:tblInd w:w="0" w:type="dxa"/>
                              <w:tblLayout w:type="fixed"/>
                              <w:tblCellMar>
                                <w:top w:w="29" w:type="dxa"/>
                                <w:left w:w="115" w:type="dxa"/>
                                <w:bottom w:w="29" w:type="dxa"/>
                                <w:right w:w="1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793"/>
                              <w:gridCol w:w="6237"/>
                            </w:tblGrid>
                            <w:tr w:rsidR="00CC7098" w:rsidRPr="00A4442B" w:rsidTr="004F1C13">
                              <w:trPr>
                                <w:trHeight w:val="31"/>
                              </w:trPr>
                              <w:tc>
                                <w:tcPr>
                                  <w:tcW w:w="4793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CC7098" w:rsidRPr="00A4442B" w:rsidRDefault="00CC7098" w:rsidP="004F1C13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A4442B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>Soru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CC7098" w:rsidRPr="00A4442B" w:rsidRDefault="00CC7098" w:rsidP="004F1C13">
                                  <w:pPr>
                                    <w:pStyle w:val="Stunbal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GÖRÜŞ VE İSTEKLERİNİZ</w:t>
                                  </w:r>
                                </w:p>
                              </w:tc>
                            </w:tr>
                            <w:tr w:rsidR="00CC7098" w:rsidRPr="00A4442B" w:rsidTr="00535499">
                              <w:trPr>
                                <w:trHeight w:val="3196"/>
                              </w:trPr>
                              <w:tc>
                                <w:tcPr>
                                  <w:tcW w:w="4793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</w:tcPr>
                                <w:p w:rsidR="00CC7098" w:rsidRPr="00A4442B" w:rsidRDefault="00CC7098" w:rsidP="008147E8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110</w:t>
                                  </w:r>
                                  <w:r w:rsidRPr="00A4442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-SESOB hakkındaki genel GÖRÜŞLERİNİZİ ve İSTEKLERİNİZİ lütfen belirtiniz.</w:t>
                                  </w:r>
                                </w:p>
                                <w:p w:rsidR="00CC7098" w:rsidRPr="00A4442B" w:rsidRDefault="00CC7098" w:rsidP="008147E8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CC7098" w:rsidRPr="00A4442B" w:rsidRDefault="00CC7098" w:rsidP="008147E8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CC7098" w:rsidRPr="00A4442B" w:rsidRDefault="00CC7098" w:rsidP="008147E8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CC7098" w:rsidRPr="00A4442B" w:rsidRDefault="00CC7098" w:rsidP="008147E8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CC7098" w:rsidRPr="00A4442B" w:rsidRDefault="00CC7098" w:rsidP="008147E8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CC7098" w:rsidRPr="00A4442B" w:rsidRDefault="00CC7098" w:rsidP="008147E8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37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CC7098" w:rsidRPr="00A4442B" w:rsidRDefault="00CC7098" w:rsidP="00D5039D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C7098" w:rsidRDefault="00CC7098" w:rsidP="00CC7098">
                            <w:pPr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.75pt;margin-top:407.75pt;width:558pt;height:196.2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" filled="f" stroked="f">
                <v:textbox>
                  <w:txbxContent>
                    <w:tbl>
                      <w:tblPr>
                        <w:tblStyle w:val="NormalTablo1"/>
                        <w:tblW w:w="11030" w:type="dxa"/>
                        <w:tblInd w:w="0" w:type="dxa"/>
                        <w:tblLayout w:type="fixed"/>
                        <w:tblCellMar>
                          <w:top w:w="29" w:type="dxa"/>
                          <w:left w:w="115" w:type="dxa"/>
                          <w:bottom w:w="29" w:type="dxa"/>
                          <w:right w:w="11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793"/>
                        <w:gridCol w:w="6237"/>
                      </w:tblGrid>
                      <w:tr w:rsidR="00CC7098" w:rsidRPr="00A4442B" w:rsidTr="004F1C13">
                        <w:trPr>
                          <w:trHeight w:val="31"/>
                        </w:trPr>
                        <w:tc>
                          <w:tcPr>
                            <w:tcW w:w="4793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:rsidR="00CC7098" w:rsidRPr="00A4442B" w:rsidRDefault="00CC7098" w:rsidP="004F1C13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A4442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Soru</w:t>
                            </w:r>
                          </w:p>
                        </w:tc>
                        <w:tc>
                          <w:tcPr>
                            <w:tcW w:w="6237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CC7098" w:rsidRPr="00A4442B" w:rsidRDefault="00CC7098" w:rsidP="004F1C13">
                            <w:pPr>
                              <w:pStyle w:val="Stunbal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GÖRÜŞ VE İSTEKLERİNİZ</w:t>
                            </w:r>
                          </w:p>
                        </w:tc>
                      </w:tr>
                      <w:tr w:rsidR="00CC7098" w:rsidRPr="00A4442B" w:rsidTr="00535499">
                        <w:trPr>
                          <w:trHeight w:val="3196"/>
                        </w:trPr>
                        <w:tc>
                          <w:tcPr>
                            <w:tcW w:w="4793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</w:tcPr>
                          <w:p w:rsidR="00CC7098" w:rsidRPr="00A4442B" w:rsidRDefault="00CC7098" w:rsidP="008147E8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110</w:t>
                            </w:r>
                            <w:r w:rsidRPr="00A4442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-SESOB hakkındaki genel GÖRÜŞLERİNİZİ ve İSTEKLERİNİZİ lütfen belirtiniz.</w:t>
                            </w:r>
                          </w:p>
                          <w:p w:rsidR="00CC7098" w:rsidRPr="00A4442B" w:rsidRDefault="00CC7098" w:rsidP="008147E8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CC7098" w:rsidRPr="00A4442B" w:rsidRDefault="00CC7098" w:rsidP="008147E8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CC7098" w:rsidRPr="00A4442B" w:rsidRDefault="00CC7098" w:rsidP="008147E8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CC7098" w:rsidRPr="00A4442B" w:rsidRDefault="00CC7098" w:rsidP="008147E8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CC7098" w:rsidRPr="00A4442B" w:rsidRDefault="00CC7098" w:rsidP="008147E8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CC7098" w:rsidRPr="00A4442B" w:rsidRDefault="00CC7098" w:rsidP="008147E8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6237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CC7098" w:rsidRPr="00A4442B" w:rsidRDefault="00CC7098" w:rsidP="00D5039D">
                            <w:pPr>
                              <w:pStyle w:val="Sayla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</w:tbl>
                    <w:p w:rsidR="00CC7098" w:rsidRDefault="00CC7098" w:rsidP="00CC7098">
                      <w:pPr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 w:rsidR="00CC7098"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7CC255B" wp14:editId="0DC1D6F9">
                <wp:simplePos x="0" y="0"/>
                <wp:positionH relativeFrom="column">
                  <wp:posOffset>-1905</wp:posOffset>
                </wp:positionH>
                <wp:positionV relativeFrom="paragraph">
                  <wp:posOffset>3235325</wp:posOffset>
                </wp:positionV>
                <wp:extent cx="7033260" cy="2004060"/>
                <wp:effectExtent l="0" t="0" r="0" b="0"/>
                <wp:wrapNone/>
                <wp:docPr id="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3260" cy="20040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NormalTablo1"/>
                              <w:tblW w:w="11030" w:type="dxa"/>
                              <w:tblInd w:w="0" w:type="dxa"/>
                              <w:tblLayout w:type="fixed"/>
                              <w:tblCellMar>
                                <w:top w:w="29" w:type="dxa"/>
                                <w:left w:w="115" w:type="dxa"/>
                                <w:bottom w:w="29" w:type="dxa"/>
                                <w:right w:w="1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793"/>
                              <w:gridCol w:w="6237"/>
                            </w:tblGrid>
                            <w:tr w:rsidR="00D5039D" w:rsidRPr="00A4442B" w:rsidTr="004F1C13">
                              <w:trPr>
                                <w:trHeight w:val="31"/>
                              </w:trPr>
                              <w:tc>
                                <w:tcPr>
                                  <w:tcW w:w="4793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D5039D" w:rsidRPr="00A4442B" w:rsidRDefault="00D5039D" w:rsidP="004F1C13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A4442B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>Soru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D5039D" w:rsidRPr="00A4442B" w:rsidRDefault="00CC7098" w:rsidP="004F1C13">
                                  <w:pPr>
                                    <w:pStyle w:val="Stunbal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ELEŞTİRİLERİNİZ</w:t>
                                  </w:r>
                                </w:p>
                              </w:tc>
                            </w:tr>
                            <w:tr w:rsidR="00D5039D" w:rsidRPr="00A4442B" w:rsidTr="00CC7098">
                              <w:trPr>
                                <w:trHeight w:val="1055"/>
                              </w:trPr>
                              <w:tc>
                                <w:tcPr>
                                  <w:tcW w:w="4793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</w:tcPr>
                                <w:p w:rsidR="00D5039D" w:rsidRPr="00A4442B" w:rsidRDefault="00DE1A8C" w:rsidP="008147E8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  <w:r w:rsidR="00D5039D" w:rsidRPr="00A4442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-SESOB hakkındaki </w:t>
                                  </w:r>
                                  <w:r w:rsidR="00CC709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ELEŞTİRİLERİNİZİ</w:t>
                                  </w:r>
                                  <w:r w:rsidR="00D5039D" w:rsidRPr="00A4442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lütfen belirtiniz.</w:t>
                                  </w:r>
                                </w:p>
                                <w:p w:rsidR="00D5039D" w:rsidRPr="00A4442B" w:rsidRDefault="00D5039D" w:rsidP="008147E8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D5039D" w:rsidRPr="00A4442B" w:rsidRDefault="00D5039D" w:rsidP="008147E8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D5039D" w:rsidRPr="00A4442B" w:rsidRDefault="00D5039D" w:rsidP="008147E8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D5039D" w:rsidRPr="00A4442B" w:rsidRDefault="00D5039D" w:rsidP="008147E8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D5039D" w:rsidRPr="00A4442B" w:rsidRDefault="00D5039D" w:rsidP="008147E8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D5039D" w:rsidRPr="00A4442B" w:rsidRDefault="00D5039D" w:rsidP="008147E8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37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D5039D" w:rsidRDefault="00D5039D" w:rsidP="00D5039D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CC7098" w:rsidRDefault="00CC7098" w:rsidP="00D5039D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CC7098" w:rsidRDefault="00CC7098" w:rsidP="00D5039D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CC7098" w:rsidRDefault="00CC7098" w:rsidP="00D5039D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CC7098" w:rsidRDefault="00CC7098" w:rsidP="00D5039D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CC7098" w:rsidRDefault="00CC7098" w:rsidP="00D5039D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CC7098" w:rsidRDefault="00CC7098" w:rsidP="00D5039D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CC7098" w:rsidRDefault="00CC7098" w:rsidP="00D5039D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CC7098" w:rsidRDefault="00CC7098" w:rsidP="00D5039D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CC7098" w:rsidRDefault="00CC7098" w:rsidP="00D5039D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CC7098" w:rsidRDefault="00CC7098" w:rsidP="00D5039D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CC7098" w:rsidRDefault="00CC7098" w:rsidP="00D5039D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CC7098" w:rsidRPr="00A4442B" w:rsidRDefault="00CC7098" w:rsidP="00D5039D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606B4" w:rsidRDefault="009606B4" w:rsidP="00410E56">
                            <w:pPr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.15pt;margin-top:254.75pt;width:553.8pt;height:157.8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" filled="f" stroked="f">
                <v:textbox>
                  <w:txbxContent>
                    <w:tbl>
                      <w:tblPr>
                        <w:tblStyle w:val="NormalTablo1"/>
                        <w:tblW w:w="11030" w:type="dxa"/>
                        <w:tblInd w:w="0" w:type="dxa"/>
                        <w:tblLayout w:type="fixed"/>
                        <w:tblCellMar>
                          <w:top w:w="29" w:type="dxa"/>
                          <w:left w:w="115" w:type="dxa"/>
                          <w:bottom w:w="29" w:type="dxa"/>
                          <w:right w:w="11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793"/>
                        <w:gridCol w:w="6237"/>
                      </w:tblGrid>
                      <w:tr w:rsidR="00D5039D" w:rsidRPr="00A4442B" w:rsidTr="004F1C13">
                        <w:trPr>
                          <w:trHeight w:val="31"/>
                        </w:trPr>
                        <w:tc>
                          <w:tcPr>
                            <w:tcW w:w="4793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:rsidR="00D5039D" w:rsidRPr="00A4442B" w:rsidRDefault="00D5039D" w:rsidP="004F1C13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A4442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Soru</w:t>
                            </w:r>
                          </w:p>
                        </w:tc>
                        <w:tc>
                          <w:tcPr>
                            <w:tcW w:w="6237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D5039D" w:rsidRPr="00A4442B" w:rsidRDefault="00CC7098" w:rsidP="004F1C13">
                            <w:pPr>
                              <w:pStyle w:val="Stunbal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ELEŞTİRİLERİNİZ</w:t>
                            </w:r>
                          </w:p>
                        </w:tc>
                      </w:tr>
                      <w:tr w:rsidR="00D5039D" w:rsidRPr="00A4442B" w:rsidTr="00CC7098">
                        <w:trPr>
                          <w:trHeight w:val="1055"/>
                        </w:trPr>
                        <w:tc>
                          <w:tcPr>
                            <w:tcW w:w="4793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</w:tcPr>
                          <w:p w:rsidR="00D5039D" w:rsidRPr="00A4442B" w:rsidRDefault="00DE1A8C" w:rsidP="008147E8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10</w:t>
                            </w:r>
                            <w:r w:rsidR="00D5039D" w:rsidRPr="00A4442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-SESOB hakkındaki </w:t>
                            </w:r>
                            <w:r w:rsidR="00CC709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ELEŞTİRİLERİNİZİ</w:t>
                            </w:r>
                            <w:r w:rsidR="00D5039D" w:rsidRPr="00A4442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lütfen belirtiniz.</w:t>
                            </w:r>
                          </w:p>
                          <w:p w:rsidR="00D5039D" w:rsidRPr="00A4442B" w:rsidRDefault="00D5039D" w:rsidP="008147E8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D5039D" w:rsidRPr="00A4442B" w:rsidRDefault="00D5039D" w:rsidP="008147E8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D5039D" w:rsidRPr="00A4442B" w:rsidRDefault="00D5039D" w:rsidP="008147E8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D5039D" w:rsidRPr="00A4442B" w:rsidRDefault="00D5039D" w:rsidP="008147E8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D5039D" w:rsidRPr="00A4442B" w:rsidRDefault="00D5039D" w:rsidP="008147E8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D5039D" w:rsidRPr="00A4442B" w:rsidRDefault="00D5039D" w:rsidP="008147E8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6237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D5039D" w:rsidRDefault="00D5039D" w:rsidP="00D5039D">
                            <w:pPr>
                              <w:pStyle w:val="Sayla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7098" w:rsidRDefault="00CC7098" w:rsidP="00D5039D">
                            <w:pPr>
                              <w:pStyle w:val="Sayla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7098" w:rsidRDefault="00CC7098" w:rsidP="00D5039D">
                            <w:pPr>
                              <w:pStyle w:val="Sayla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7098" w:rsidRDefault="00CC7098" w:rsidP="00D5039D">
                            <w:pPr>
                              <w:pStyle w:val="Sayla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7098" w:rsidRDefault="00CC7098" w:rsidP="00D5039D">
                            <w:pPr>
                              <w:pStyle w:val="Sayla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7098" w:rsidRDefault="00CC7098" w:rsidP="00D5039D">
                            <w:pPr>
                              <w:pStyle w:val="Sayla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7098" w:rsidRDefault="00CC7098" w:rsidP="00D5039D">
                            <w:pPr>
                              <w:pStyle w:val="Sayla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7098" w:rsidRDefault="00CC7098" w:rsidP="00D5039D">
                            <w:pPr>
                              <w:pStyle w:val="Sayla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7098" w:rsidRDefault="00CC7098" w:rsidP="00D5039D">
                            <w:pPr>
                              <w:pStyle w:val="Sayla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7098" w:rsidRDefault="00CC7098" w:rsidP="00D5039D">
                            <w:pPr>
                              <w:pStyle w:val="Sayla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7098" w:rsidRDefault="00CC7098" w:rsidP="00D5039D">
                            <w:pPr>
                              <w:pStyle w:val="Sayla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7098" w:rsidRDefault="00CC7098" w:rsidP="00D5039D">
                            <w:pPr>
                              <w:pStyle w:val="Sayla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7098" w:rsidRPr="00A4442B" w:rsidRDefault="00CC7098" w:rsidP="00D5039D">
                            <w:pPr>
                              <w:pStyle w:val="Sayla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</w:tbl>
                    <w:p w:rsidR="009606B4" w:rsidRDefault="009606B4" w:rsidP="00410E56">
                      <w:pPr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7098"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46FCDACB" wp14:editId="6D628059">
                <wp:simplePos x="0" y="0"/>
                <wp:positionH relativeFrom="column">
                  <wp:posOffset>-1905</wp:posOffset>
                </wp:positionH>
                <wp:positionV relativeFrom="paragraph">
                  <wp:posOffset>2231390</wp:posOffset>
                </wp:positionV>
                <wp:extent cx="7086600" cy="1005840"/>
                <wp:effectExtent l="0" t="0" r="0" b="3810"/>
                <wp:wrapNone/>
                <wp:docPr id="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0" cy="1005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NormalTablo1"/>
                              <w:tblW w:w="11030" w:type="dxa"/>
                              <w:tblInd w:w="0" w:type="dxa"/>
                              <w:tblLayout w:type="fixed"/>
                              <w:tblCellMar>
                                <w:top w:w="29" w:type="dxa"/>
                                <w:left w:w="115" w:type="dxa"/>
                                <w:bottom w:w="29" w:type="dxa"/>
                                <w:right w:w="1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793"/>
                              <w:gridCol w:w="1134"/>
                              <w:gridCol w:w="1134"/>
                              <w:gridCol w:w="1134"/>
                              <w:gridCol w:w="1276"/>
                              <w:gridCol w:w="1559"/>
                            </w:tblGrid>
                            <w:tr w:rsidR="00135BB7" w:rsidRPr="00A4442B" w:rsidTr="00135BB7">
                              <w:trPr>
                                <w:trHeight w:val="31"/>
                              </w:trPr>
                              <w:tc>
                                <w:tcPr>
                                  <w:tcW w:w="4793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135BB7" w:rsidRPr="00A4442B" w:rsidRDefault="00135BB7" w:rsidP="004F1C13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A4442B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>Soru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135BB7" w:rsidRPr="00A4442B" w:rsidRDefault="00135BB7" w:rsidP="00DE1A8C">
                                  <w:pPr>
                                    <w:pStyle w:val="Stunbal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A4442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Çok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135BB7" w:rsidRPr="00A4442B" w:rsidRDefault="00DE1A8C" w:rsidP="004F1C13">
                                  <w:pPr>
                                    <w:pStyle w:val="Stunbal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Yeterli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135BB7" w:rsidRPr="00A4442B" w:rsidRDefault="00DE1A8C" w:rsidP="004F1C13">
                                  <w:pPr>
                                    <w:pStyle w:val="Stunbal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Orta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135BB7" w:rsidRPr="00A4442B" w:rsidRDefault="00135BB7" w:rsidP="00135BB7">
                                  <w:pPr>
                                    <w:pStyle w:val="Stunbal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Az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shd w:val="clear" w:color="auto" w:fill="D9D9D9" w:themeFill="background1" w:themeFillShade="D9"/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135BB7" w:rsidRPr="00A4442B" w:rsidRDefault="00135BB7" w:rsidP="00DE1A8C">
                                  <w:pPr>
                                    <w:pStyle w:val="Stunbal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A4442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Hiç</w:t>
                                  </w:r>
                                </w:p>
                              </w:tc>
                            </w:tr>
                            <w:tr w:rsidR="00135BB7" w:rsidRPr="00A4442B" w:rsidTr="00135BB7">
                              <w:trPr>
                                <w:trHeight w:val="360"/>
                              </w:trPr>
                              <w:tc>
                                <w:tcPr>
                                  <w:tcW w:w="4793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vAlign w:val="center"/>
                                </w:tcPr>
                                <w:p w:rsidR="00135BB7" w:rsidRPr="00A4442B" w:rsidRDefault="00DE1A8C" w:rsidP="00135BB7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9</w:t>
                                  </w:r>
                                  <w:r w:rsidR="00135BB7" w:rsidRPr="00D5039D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-</w:t>
                                  </w:r>
                                  <w:r w:rsidR="00135BB7" w:rsidRPr="00D5039D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135BB7" w:rsidRPr="00135BB7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SESOB Mesleki Sınav Merkezi</w:t>
                                  </w:r>
                                  <w:r w:rsidR="00135BB7" w:rsidRPr="00135BB7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135BB7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(SESOB MSM)</w:t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, yetkili olduğu meslek dalları</w:t>
                                  </w:r>
                                  <w:r w:rsidR="00135BB7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ve faaliyetleri hakkında ne derecede bilgi sahibisiniz?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135BB7" w:rsidRPr="00A4442B" w:rsidRDefault="00135BB7" w:rsidP="004F1C13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135BB7" w:rsidRPr="00A4442B" w:rsidRDefault="00135BB7" w:rsidP="004F1C13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135BB7" w:rsidRPr="00A4442B" w:rsidRDefault="00135BB7" w:rsidP="004F1C13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135BB7" w:rsidRPr="00A4442B" w:rsidRDefault="00135BB7" w:rsidP="004F1C13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999999"/>
                                    <w:left w:val="single" w:sz="4" w:space="0" w:color="999999"/>
                                    <w:bottom w:val="single" w:sz="4" w:space="0" w:color="999999"/>
                                    <w:right w:val="single" w:sz="4" w:space="0" w:color="999999"/>
                                  </w:tcBorders>
                                  <w:tcMar>
                                    <w:top w:w="29" w:type="dxa"/>
                                    <w:left w:w="0" w:type="dxa"/>
                                    <w:bottom w:w="29" w:type="dxa"/>
                                    <w:right w:w="0" w:type="dxa"/>
                                  </w:tcMar>
                                  <w:vAlign w:val="center"/>
                                </w:tcPr>
                                <w:p w:rsidR="00135BB7" w:rsidRPr="00A4442B" w:rsidRDefault="00135BB7" w:rsidP="004F1C13">
                                  <w:pPr>
                                    <w:pStyle w:val="Saylar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35BB7" w:rsidRDefault="00135BB7" w:rsidP="00135BB7">
                            <w:pPr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.15pt;margin-top:175.7pt;width:558pt;height:79.2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" filled="f" stroked="f">
                <v:textbox>
                  <w:txbxContent>
                    <w:tbl>
                      <w:tblPr>
                        <w:tblStyle w:val="NormalTablo1"/>
                        <w:tblW w:w="11030" w:type="dxa"/>
                        <w:tblInd w:w="0" w:type="dxa"/>
                        <w:tblLayout w:type="fixed"/>
                        <w:tblCellMar>
                          <w:top w:w="29" w:type="dxa"/>
                          <w:left w:w="115" w:type="dxa"/>
                          <w:bottom w:w="29" w:type="dxa"/>
                          <w:right w:w="11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793"/>
                        <w:gridCol w:w="1134"/>
                        <w:gridCol w:w="1134"/>
                        <w:gridCol w:w="1134"/>
                        <w:gridCol w:w="1276"/>
                        <w:gridCol w:w="1559"/>
                      </w:tblGrid>
                      <w:tr w:rsidR="00135BB7" w:rsidRPr="00A4442B" w:rsidTr="00135BB7">
                        <w:trPr>
                          <w:trHeight w:val="31"/>
                        </w:trPr>
                        <w:tc>
                          <w:tcPr>
                            <w:tcW w:w="4793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:rsidR="00135BB7" w:rsidRPr="00A4442B" w:rsidRDefault="00135BB7" w:rsidP="004F1C13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A4442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Soru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135BB7" w:rsidRPr="00A4442B" w:rsidRDefault="00135BB7" w:rsidP="00DE1A8C">
                            <w:pPr>
                              <w:pStyle w:val="Stunbal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4442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Çok 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135BB7" w:rsidRPr="00A4442B" w:rsidRDefault="00DE1A8C" w:rsidP="004F1C13">
                            <w:pPr>
                              <w:pStyle w:val="Stunbal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Yeterli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135BB7" w:rsidRPr="00A4442B" w:rsidRDefault="00DE1A8C" w:rsidP="004F1C13">
                            <w:pPr>
                              <w:pStyle w:val="Stunbal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Orta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135BB7" w:rsidRPr="00A4442B" w:rsidRDefault="00135BB7" w:rsidP="00135BB7">
                            <w:pPr>
                              <w:pStyle w:val="Stunbal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Az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shd w:val="clear" w:color="auto" w:fill="D9D9D9" w:themeFill="background1" w:themeFillShade="D9"/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135BB7" w:rsidRPr="00A4442B" w:rsidRDefault="00135BB7" w:rsidP="00DE1A8C">
                            <w:pPr>
                              <w:pStyle w:val="Stunbal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4442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Hiç</w:t>
                            </w:r>
                          </w:p>
                        </w:tc>
                      </w:tr>
                      <w:tr w:rsidR="00135BB7" w:rsidRPr="00A4442B" w:rsidTr="00135BB7">
                        <w:trPr>
                          <w:trHeight w:val="360"/>
                        </w:trPr>
                        <w:tc>
                          <w:tcPr>
                            <w:tcW w:w="4793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vAlign w:val="center"/>
                          </w:tcPr>
                          <w:p w:rsidR="00135BB7" w:rsidRPr="00A4442B" w:rsidRDefault="00DE1A8C" w:rsidP="00135BB7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9</w:t>
                            </w:r>
                            <w:r w:rsidR="00135BB7" w:rsidRPr="00D5039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-</w:t>
                            </w:r>
                            <w:r w:rsidR="00135BB7" w:rsidRPr="00D5039D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35BB7" w:rsidRPr="00135BB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SESOB Mesleki Sınav Merkezi</w:t>
                            </w:r>
                            <w:r w:rsidR="00135BB7" w:rsidRPr="00135BB7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35BB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(SESOB MSM)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, yetkili olduğu meslek dalları</w:t>
                            </w:r>
                            <w:r w:rsidR="00135BB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ve faaliyetleri hakkında ne derecede bilgi sahibisiniz?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135BB7" w:rsidRPr="00A4442B" w:rsidRDefault="00135BB7" w:rsidP="004F1C13">
                            <w:pPr>
                              <w:pStyle w:val="Sayla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135BB7" w:rsidRPr="00A4442B" w:rsidRDefault="00135BB7" w:rsidP="004F1C13">
                            <w:pPr>
                              <w:pStyle w:val="Sayla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135BB7" w:rsidRPr="00A4442B" w:rsidRDefault="00135BB7" w:rsidP="004F1C13">
                            <w:pPr>
                              <w:pStyle w:val="Sayla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135BB7" w:rsidRPr="00A4442B" w:rsidRDefault="00135BB7" w:rsidP="004F1C13">
                            <w:pPr>
                              <w:pStyle w:val="Sayla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999999"/>
                              <w:left w:val="single" w:sz="4" w:space="0" w:color="999999"/>
                              <w:bottom w:val="single" w:sz="4" w:space="0" w:color="999999"/>
                              <w:right w:val="single" w:sz="4" w:space="0" w:color="999999"/>
                            </w:tcBorders>
                            <w:tcMar>
                              <w:top w:w="29" w:type="dxa"/>
                              <w:left w:w="0" w:type="dxa"/>
                              <w:bottom w:w="29" w:type="dxa"/>
                              <w:right w:w="0" w:type="dxa"/>
                            </w:tcMar>
                            <w:vAlign w:val="center"/>
                          </w:tcPr>
                          <w:p w:rsidR="00135BB7" w:rsidRPr="00A4442B" w:rsidRDefault="00135BB7" w:rsidP="004F1C13">
                            <w:pPr>
                              <w:pStyle w:val="Sayla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135BB7" w:rsidRDefault="00135BB7" w:rsidP="00135BB7">
                      <w:pPr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039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48A037" wp14:editId="63372922">
                <wp:simplePos x="0" y="0"/>
                <wp:positionH relativeFrom="column">
                  <wp:posOffset>6280785</wp:posOffset>
                </wp:positionH>
                <wp:positionV relativeFrom="paragraph">
                  <wp:posOffset>9073515</wp:posOffset>
                </wp:positionV>
                <wp:extent cx="791210" cy="287020"/>
                <wp:effectExtent l="0" t="0" r="0" b="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1210" cy="287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6B4" w:rsidRPr="00682B5B" w:rsidRDefault="009606B4" w:rsidP="00682B5B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  <w:t xml:space="preserve">Sayfa: </w:t>
                            </w:r>
                            <w:r w:rsidR="00E61307"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  <w:t>2/2</w:t>
                            </w:r>
                          </w:p>
                          <w:p w:rsidR="009606B4" w:rsidRDefault="009606B4" w:rsidP="001E2023">
                            <w:pPr>
                              <w:jc w:val="center"/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494.55pt;margin-top:714.45pt;width:62.3pt;height:2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" filled="f" stroked="f">
                <v:textbox>
                  <w:txbxContent>
                    <w:p w:rsidR="009606B4" w:rsidRPr="00682B5B" w:rsidRDefault="009606B4" w:rsidP="00682B5B"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Tahoma" w:hAnsi="Tahoma" w:cs="Tahoma"/>
                          <w:sz w:val="14"/>
                          <w:szCs w:val="14"/>
                        </w:rPr>
                        <w:t xml:space="preserve">Sayfa: </w:t>
                      </w:r>
                      <w:r w:rsidR="00E61307">
                        <w:rPr>
                          <w:rFonts w:ascii="Tahoma" w:hAnsi="Tahoma" w:cs="Tahoma"/>
                          <w:sz w:val="14"/>
                          <w:szCs w:val="14"/>
                        </w:rPr>
                        <w:t>2/2</w:t>
                      </w:r>
                    </w:p>
                    <w:p w:rsidR="009606B4" w:rsidRDefault="009606B4" w:rsidP="001E2023">
                      <w:pPr>
                        <w:jc w:val="center"/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C33FD" w:rsidSect="009D2F82">
      <w:pgSz w:w="11907" w:h="16839"/>
      <w:pgMar w:top="1134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7C9" w:rsidRDefault="006167C9" w:rsidP="00B120D0">
      <w:r>
        <w:separator/>
      </w:r>
    </w:p>
  </w:endnote>
  <w:endnote w:type="continuationSeparator" w:id="0">
    <w:p w:rsidR="006167C9" w:rsidRDefault="006167C9" w:rsidP="00B12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7C9" w:rsidRDefault="006167C9" w:rsidP="00B120D0">
      <w:r>
        <w:separator/>
      </w:r>
    </w:p>
  </w:footnote>
  <w:footnote w:type="continuationSeparator" w:id="0">
    <w:p w:rsidR="006167C9" w:rsidRDefault="006167C9" w:rsidP="00B120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029B8"/>
    <w:multiLevelType w:val="hybridMultilevel"/>
    <w:tmpl w:val="F54E3338"/>
    <w:lvl w:ilvl="0" w:tplc="49D26200">
      <w:start w:val="17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Verdan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03138"/>
    <w:multiLevelType w:val="hybridMultilevel"/>
    <w:tmpl w:val="E91438DE"/>
    <w:lvl w:ilvl="0" w:tplc="1B364A4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sz w:val="64"/>
        <w:szCs w:val="64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632751E"/>
    <w:multiLevelType w:val="hybridMultilevel"/>
    <w:tmpl w:val="0B506244"/>
    <w:lvl w:ilvl="0" w:tplc="9BDE2E2E">
      <w:start w:val="17"/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630E5E"/>
    <w:multiLevelType w:val="hybridMultilevel"/>
    <w:tmpl w:val="9B8231C8"/>
    <w:lvl w:ilvl="0" w:tplc="514063C2">
      <w:start w:val="17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Verdan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FF7F5A"/>
    <w:multiLevelType w:val="hybridMultilevel"/>
    <w:tmpl w:val="2676D3D0"/>
    <w:lvl w:ilvl="0" w:tplc="69FAFDBE">
      <w:start w:val="17"/>
      <w:numFmt w:val="bullet"/>
      <w:lvlText w:val="-"/>
      <w:lvlJc w:val="left"/>
      <w:pPr>
        <w:ind w:left="596" w:hanging="360"/>
      </w:pPr>
      <w:rPr>
        <w:rFonts w:ascii="Verdana" w:eastAsia="Times New Roman" w:hAnsi="Verdana" w:cs="Verdana" w:hint="default"/>
      </w:rPr>
    </w:lvl>
    <w:lvl w:ilvl="1" w:tplc="041F0003" w:tentative="1">
      <w:start w:val="1"/>
      <w:numFmt w:val="bullet"/>
      <w:lvlText w:val="o"/>
      <w:lvlJc w:val="left"/>
      <w:pPr>
        <w:ind w:left="131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3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75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47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9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1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3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356" w:hanging="360"/>
      </w:pPr>
      <w:rPr>
        <w:rFonts w:ascii="Wingdings" w:hAnsi="Wingdings" w:hint="default"/>
      </w:rPr>
    </w:lvl>
  </w:abstractNum>
  <w:abstractNum w:abstractNumId="5">
    <w:nsid w:val="47D73710"/>
    <w:multiLevelType w:val="hybridMultilevel"/>
    <w:tmpl w:val="4C8E6006"/>
    <w:lvl w:ilvl="0" w:tplc="87A8A708">
      <w:start w:val="17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Verdan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4F3"/>
    <w:multiLevelType w:val="hybridMultilevel"/>
    <w:tmpl w:val="D63C3F92"/>
    <w:lvl w:ilvl="0" w:tplc="918E7960">
      <w:start w:val="17"/>
      <w:numFmt w:val="bullet"/>
      <w:lvlText w:val="-"/>
      <w:lvlJc w:val="left"/>
      <w:pPr>
        <w:ind w:left="420" w:hanging="360"/>
      </w:pPr>
      <w:rPr>
        <w:rFonts w:ascii="Verdana" w:eastAsia="Times New Roman" w:hAnsi="Verdana" w:cs="Verdana" w:hint="default"/>
      </w:rPr>
    </w:lvl>
    <w:lvl w:ilvl="1" w:tplc="041F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51D3562C"/>
    <w:multiLevelType w:val="hybridMultilevel"/>
    <w:tmpl w:val="3BDCE06C"/>
    <w:lvl w:ilvl="0" w:tplc="51F0C6C0">
      <w:start w:val="17"/>
      <w:numFmt w:val="bullet"/>
      <w:lvlText w:val="-"/>
      <w:lvlJc w:val="left"/>
      <w:pPr>
        <w:ind w:left="780" w:hanging="360"/>
      </w:pPr>
      <w:rPr>
        <w:rFonts w:ascii="Verdana" w:eastAsia="Times New Roman" w:hAnsi="Verdana" w:cs="Verdana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57565012"/>
    <w:multiLevelType w:val="hybridMultilevel"/>
    <w:tmpl w:val="F93C09C4"/>
    <w:lvl w:ilvl="0" w:tplc="D0920292">
      <w:start w:val="17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Verdan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8B44C2"/>
    <w:multiLevelType w:val="hybridMultilevel"/>
    <w:tmpl w:val="1480EA5E"/>
    <w:lvl w:ilvl="0" w:tplc="2C64588A">
      <w:start w:val="17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Verdan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73314A"/>
    <w:multiLevelType w:val="hybridMultilevel"/>
    <w:tmpl w:val="B53E813A"/>
    <w:lvl w:ilvl="0" w:tplc="D5F48402">
      <w:start w:val="17"/>
      <w:numFmt w:val="bullet"/>
      <w:lvlText w:val=""/>
      <w:lvlJc w:val="left"/>
      <w:pPr>
        <w:ind w:left="1140" w:hanging="360"/>
      </w:pPr>
      <w:rPr>
        <w:rFonts w:ascii="Wingdings" w:eastAsia="Times New Roman" w:hAnsi="Wingdings" w:cs="Verdana" w:hint="default"/>
      </w:rPr>
    </w:lvl>
    <w:lvl w:ilvl="1" w:tplc="041F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5FD06DC1"/>
    <w:multiLevelType w:val="hybridMultilevel"/>
    <w:tmpl w:val="7BCA83D6"/>
    <w:lvl w:ilvl="0" w:tplc="F03E11C8">
      <w:start w:val="17"/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524A72"/>
    <w:multiLevelType w:val="hybridMultilevel"/>
    <w:tmpl w:val="2C24DF96"/>
    <w:lvl w:ilvl="0" w:tplc="57EC75BC">
      <w:start w:val="17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Verdan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B86AD9"/>
    <w:multiLevelType w:val="hybridMultilevel"/>
    <w:tmpl w:val="7D00EE94"/>
    <w:lvl w:ilvl="0" w:tplc="EF6EEA7E">
      <w:start w:val="17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Verdan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4"/>
  </w:num>
  <w:num w:numId="5">
    <w:abstractNumId w:val="11"/>
  </w:num>
  <w:num w:numId="6">
    <w:abstractNumId w:val="2"/>
  </w:num>
  <w:num w:numId="7">
    <w:abstractNumId w:val="8"/>
  </w:num>
  <w:num w:numId="8">
    <w:abstractNumId w:val="5"/>
  </w:num>
  <w:num w:numId="9">
    <w:abstractNumId w:val="13"/>
  </w:num>
  <w:num w:numId="10">
    <w:abstractNumId w:val="9"/>
  </w:num>
  <w:num w:numId="11">
    <w:abstractNumId w:val="0"/>
  </w:num>
  <w:num w:numId="12">
    <w:abstractNumId w:val="3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AA7"/>
    <w:rsid w:val="0007299A"/>
    <w:rsid w:val="00096449"/>
    <w:rsid w:val="000966DC"/>
    <w:rsid w:val="000C038A"/>
    <w:rsid w:val="000C37E1"/>
    <w:rsid w:val="000D26BB"/>
    <w:rsid w:val="000D41CF"/>
    <w:rsid w:val="000E23A6"/>
    <w:rsid w:val="00135BB7"/>
    <w:rsid w:val="00173D64"/>
    <w:rsid w:val="00185767"/>
    <w:rsid w:val="001A69D9"/>
    <w:rsid w:val="001E2023"/>
    <w:rsid w:val="002D798B"/>
    <w:rsid w:val="002E33CD"/>
    <w:rsid w:val="002E528E"/>
    <w:rsid w:val="00336E24"/>
    <w:rsid w:val="00351714"/>
    <w:rsid w:val="003738BA"/>
    <w:rsid w:val="00395C6F"/>
    <w:rsid w:val="00410E56"/>
    <w:rsid w:val="00431D4B"/>
    <w:rsid w:val="004367BD"/>
    <w:rsid w:val="00440802"/>
    <w:rsid w:val="00513A62"/>
    <w:rsid w:val="00535499"/>
    <w:rsid w:val="00543B79"/>
    <w:rsid w:val="005468DB"/>
    <w:rsid w:val="005601BC"/>
    <w:rsid w:val="005B5CDA"/>
    <w:rsid w:val="00600993"/>
    <w:rsid w:val="00603EED"/>
    <w:rsid w:val="0060529D"/>
    <w:rsid w:val="006167C9"/>
    <w:rsid w:val="00632AA7"/>
    <w:rsid w:val="00682B5B"/>
    <w:rsid w:val="006A0C5E"/>
    <w:rsid w:val="006D07EB"/>
    <w:rsid w:val="006D3DE0"/>
    <w:rsid w:val="0072500A"/>
    <w:rsid w:val="00787F2B"/>
    <w:rsid w:val="007B26A6"/>
    <w:rsid w:val="0080650D"/>
    <w:rsid w:val="008147E8"/>
    <w:rsid w:val="008164DF"/>
    <w:rsid w:val="008278B6"/>
    <w:rsid w:val="0085185B"/>
    <w:rsid w:val="00856011"/>
    <w:rsid w:val="008F4F2F"/>
    <w:rsid w:val="009070C8"/>
    <w:rsid w:val="009606B4"/>
    <w:rsid w:val="00992C45"/>
    <w:rsid w:val="009A130A"/>
    <w:rsid w:val="009A2796"/>
    <w:rsid w:val="009D2F82"/>
    <w:rsid w:val="00A0273C"/>
    <w:rsid w:val="00A4442B"/>
    <w:rsid w:val="00A64ADF"/>
    <w:rsid w:val="00A83EFE"/>
    <w:rsid w:val="00AB74CA"/>
    <w:rsid w:val="00AE67D8"/>
    <w:rsid w:val="00AF78AF"/>
    <w:rsid w:val="00B05C8B"/>
    <w:rsid w:val="00B120D0"/>
    <w:rsid w:val="00B6405E"/>
    <w:rsid w:val="00BA1137"/>
    <w:rsid w:val="00BC33FD"/>
    <w:rsid w:val="00BC58DD"/>
    <w:rsid w:val="00BD6407"/>
    <w:rsid w:val="00BE1D7D"/>
    <w:rsid w:val="00C31D77"/>
    <w:rsid w:val="00C3250A"/>
    <w:rsid w:val="00C469BB"/>
    <w:rsid w:val="00C65B29"/>
    <w:rsid w:val="00CB147B"/>
    <w:rsid w:val="00CC7098"/>
    <w:rsid w:val="00CE16C5"/>
    <w:rsid w:val="00CF1EA6"/>
    <w:rsid w:val="00D200CC"/>
    <w:rsid w:val="00D5039D"/>
    <w:rsid w:val="00D6360D"/>
    <w:rsid w:val="00D909C5"/>
    <w:rsid w:val="00DC3918"/>
    <w:rsid w:val="00DE1A8C"/>
    <w:rsid w:val="00DE6CB0"/>
    <w:rsid w:val="00DF3CBF"/>
    <w:rsid w:val="00E61307"/>
    <w:rsid w:val="00E62504"/>
    <w:rsid w:val="00E73B57"/>
    <w:rsid w:val="00E825C7"/>
    <w:rsid w:val="00EA0B06"/>
    <w:rsid w:val="00EE6FEE"/>
    <w:rsid w:val="00EF7D6F"/>
    <w:rsid w:val="00F80049"/>
    <w:rsid w:val="00FB739B"/>
    <w:rsid w:val="00FD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 w:cs="Verdana"/>
      <w:sz w:val="16"/>
      <w:szCs w:val="16"/>
    </w:rPr>
  </w:style>
  <w:style w:type="paragraph" w:styleId="Balk1">
    <w:name w:val="heading 1"/>
    <w:basedOn w:val="Normal"/>
    <w:next w:val="Normal"/>
    <w:qFormat/>
    <w:pPr>
      <w:jc w:val="center"/>
      <w:outlineLvl w:val="0"/>
    </w:pPr>
    <w:rPr>
      <w:rFonts w:cs="Times New Roman"/>
      <w:b/>
      <w:caps/>
      <w:sz w:val="28"/>
      <w:szCs w:val="28"/>
    </w:rPr>
  </w:style>
  <w:style w:type="paragraph" w:styleId="Balk2">
    <w:name w:val="heading 2"/>
    <w:basedOn w:val="Normal"/>
    <w:next w:val="Normal"/>
    <w:qFormat/>
    <w:pPr>
      <w:jc w:val="center"/>
      <w:outlineLvl w:val="1"/>
    </w:pPr>
    <w:rPr>
      <w:rFonts w:cs="Times New Roman"/>
      <w:b/>
    </w:rPr>
  </w:style>
  <w:style w:type="paragraph" w:styleId="Balk3">
    <w:name w:val="heading 3"/>
    <w:basedOn w:val="Normal"/>
    <w:next w:val="Normal"/>
    <w:qFormat/>
    <w:pPr>
      <w:outlineLvl w:val="2"/>
    </w:pPr>
    <w:rPr>
      <w:rFonts w:cs="Times New Roman"/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Pr>
      <w:rFonts w:ascii="Tahoma" w:hAnsi="Tahoma" w:cs="Tahoma"/>
    </w:rPr>
  </w:style>
  <w:style w:type="paragraph" w:customStyle="1" w:styleId="Stunbal">
    <w:name w:val="Sütun başlığı"/>
    <w:basedOn w:val="Balk2"/>
    <w:rPr>
      <w:rFonts w:cs="Verdana"/>
      <w:bCs/>
      <w:sz w:val="15"/>
      <w:szCs w:val="15"/>
      <w:lang w:bidi="tr-TR"/>
    </w:rPr>
  </w:style>
  <w:style w:type="paragraph" w:customStyle="1" w:styleId="Directions">
    <w:name w:val="Directions"/>
    <w:basedOn w:val="Normal"/>
    <w:pPr>
      <w:jc w:val="center"/>
    </w:pPr>
    <w:rPr>
      <w:lang w:bidi="tr-TR"/>
    </w:rPr>
  </w:style>
  <w:style w:type="paragraph" w:customStyle="1" w:styleId="Saylar">
    <w:name w:val="Sayılar"/>
    <w:basedOn w:val="Normal"/>
    <w:pPr>
      <w:jc w:val="center"/>
    </w:pPr>
    <w:rPr>
      <w:lang w:bidi="tr-TR"/>
    </w:rPr>
  </w:style>
  <w:style w:type="character" w:styleId="AklamaBavurusu">
    <w:name w:val="annotation reference"/>
    <w:basedOn w:val="VarsaylanParagrafYazTipi"/>
    <w:semiHidden/>
    <w:rPr>
      <w:sz w:val="16"/>
    </w:rPr>
  </w:style>
  <w:style w:type="table" w:customStyle="1" w:styleId="NormalTablo1">
    <w:name w:val="Normal Tablo1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2E528E"/>
    <w:pPr>
      <w:ind w:left="720"/>
      <w:contextualSpacing/>
    </w:pPr>
  </w:style>
  <w:style w:type="paragraph" w:styleId="stbilgi">
    <w:name w:val="header"/>
    <w:basedOn w:val="Normal"/>
    <w:link w:val="stbilgiChar"/>
    <w:rsid w:val="00B120D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B120D0"/>
    <w:rPr>
      <w:rFonts w:ascii="Verdana" w:hAnsi="Verdana" w:cs="Verdana"/>
      <w:sz w:val="16"/>
      <w:szCs w:val="16"/>
    </w:rPr>
  </w:style>
  <w:style w:type="paragraph" w:styleId="Altbilgi">
    <w:name w:val="footer"/>
    <w:basedOn w:val="Normal"/>
    <w:link w:val="AltbilgiChar"/>
    <w:rsid w:val="00B120D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B120D0"/>
    <w:rPr>
      <w:rFonts w:ascii="Verdana" w:hAnsi="Verdana" w:cs="Verdana"/>
      <w:sz w:val="16"/>
      <w:szCs w:val="16"/>
    </w:rPr>
  </w:style>
  <w:style w:type="table" w:styleId="TabloKlavuzu">
    <w:name w:val="Table Grid"/>
    <w:basedOn w:val="NormalTablo"/>
    <w:rsid w:val="008147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 w:cs="Verdana"/>
      <w:sz w:val="16"/>
      <w:szCs w:val="16"/>
    </w:rPr>
  </w:style>
  <w:style w:type="paragraph" w:styleId="Balk1">
    <w:name w:val="heading 1"/>
    <w:basedOn w:val="Normal"/>
    <w:next w:val="Normal"/>
    <w:qFormat/>
    <w:pPr>
      <w:jc w:val="center"/>
      <w:outlineLvl w:val="0"/>
    </w:pPr>
    <w:rPr>
      <w:rFonts w:cs="Times New Roman"/>
      <w:b/>
      <w:caps/>
      <w:sz w:val="28"/>
      <w:szCs w:val="28"/>
    </w:rPr>
  </w:style>
  <w:style w:type="paragraph" w:styleId="Balk2">
    <w:name w:val="heading 2"/>
    <w:basedOn w:val="Normal"/>
    <w:next w:val="Normal"/>
    <w:qFormat/>
    <w:pPr>
      <w:jc w:val="center"/>
      <w:outlineLvl w:val="1"/>
    </w:pPr>
    <w:rPr>
      <w:rFonts w:cs="Times New Roman"/>
      <w:b/>
    </w:rPr>
  </w:style>
  <w:style w:type="paragraph" w:styleId="Balk3">
    <w:name w:val="heading 3"/>
    <w:basedOn w:val="Normal"/>
    <w:next w:val="Normal"/>
    <w:qFormat/>
    <w:pPr>
      <w:outlineLvl w:val="2"/>
    </w:pPr>
    <w:rPr>
      <w:rFonts w:cs="Times New Roman"/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Pr>
      <w:rFonts w:ascii="Tahoma" w:hAnsi="Tahoma" w:cs="Tahoma"/>
    </w:rPr>
  </w:style>
  <w:style w:type="paragraph" w:customStyle="1" w:styleId="Stunbal">
    <w:name w:val="Sütun başlığı"/>
    <w:basedOn w:val="Balk2"/>
    <w:rPr>
      <w:rFonts w:cs="Verdana"/>
      <w:bCs/>
      <w:sz w:val="15"/>
      <w:szCs w:val="15"/>
      <w:lang w:bidi="tr-TR"/>
    </w:rPr>
  </w:style>
  <w:style w:type="paragraph" w:customStyle="1" w:styleId="Directions">
    <w:name w:val="Directions"/>
    <w:basedOn w:val="Normal"/>
    <w:pPr>
      <w:jc w:val="center"/>
    </w:pPr>
    <w:rPr>
      <w:lang w:bidi="tr-TR"/>
    </w:rPr>
  </w:style>
  <w:style w:type="paragraph" w:customStyle="1" w:styleId="Saylar">
    <w:name w:val="Sayılar"/>
    <w:basedOn w:val="Normal"/>
    <w:pPr>
      <w:jc w:val="center"/>
    </w:pPr>
    <w:rPr>
      <w:lang w:bidi="tr-TR"/>
    </w:rPr>
  </w:style>
  <w:style w:type="character" w:styleId="AklamaBavurusu">
    <w:name w:val="annotation reference"/>
    <w:basedOn w:val="VarsaylanParagrafYazTipi"/>
    <w:semiHidden/>
    <w:rPr>
      <w:sz w:val="16"/>
    </w:rPr>
  </w:style>
  <w:style w:type="table" w:customStyle="1" w:styleId="NormalTablo1">
    <w:name w:val="Normal Tablo1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2E528E"/>
    <w:pPr>
      <w:ind w:left="720"/>
      <w:contextualSpacing/>
    </w:pPr>
  </w:style>
  <w:style w:type="paragraph" w:styleId="stbilgi">
    <w:name w:val="header"/>
    <w:basedOn w:val="Normal"/>
    <w:link w:val="stbilgiChar"/>
    <w:rsid w:val="00B120D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B120D0"/>
    <w:rPr>
      <w:rFonts w:ascii="Verdana" w:hAnsi="Verdana" w:cs="Verdana"/>
      <w:sz w:val="16"/>
      <w:szCs w:val="16"/>
    </w:rPr>
  </w:style>
  <w:style w:type="paragraph" w:styleId="Altbilgi">
    <w:name w:val="footer"/>
    <w:basedOn w:val="Normal"/>
    <w:link w:val="AltbilgiChar"/>
    <w:rsid w:val="00B120D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B120D0"/>
    <w:rPr>
      <w:rFonts w:ascii="Verdana" w:hAnsi="Verdana" w:cs="Verdana"/>
      <w:sz w:val="16"/>
      <w:szCs w:val="16"/>
    </w:rPr>
  </w:style>
  <w:style w:type="table" w:styleId="TabloKlavuzu">
    <w:name w:val="Table Grid"/>
    <w:basedOn w:val="NormalTablo"/>
    <w:rsid w:val="008147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uncay\Application%20Data\Microsoft\&#350;ablonlar\&#214;ncelikler%20anketi.dot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Öncelikler anketi</Template>
  <TotalTime>0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ÖNEM ÖLÇEĞİ ANKETİ</vt:lpstr>
    </vt:vector>
  </TitlesOfParts>
  <Company>Microsoft Corporation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Almedia</dc:creator>
  <cp:lastModifiedBy>Windows Kullanıcısı</cp:lastModifiedBy>
  <cp:revision>2</cp:revision>
  <cp:lastPrinted>2019-08-22T07:06:00Z</cp:lastPrinted>
  <dcterms:created xsi:type="dcterms:W3CDTF">2019-08-22T14:29:00Z</dcterms:created>
  <dcterms:modified xsi:type="dcterms:W3CDTF">2019-08-22T14:29:00Z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TC010176161055</vt:lpwstr>
  </property>
</Properties>
</file>